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F1F1E" w14:textId="395F5F86" w:rsidR="00185A3B" w:rsidRPr="00CA2A8C" w:rsidRDefault="00185A3B" w:rsidP="008C62F9">
      <w:pPr>
        <w:rPr>
          <w:sz w:val="2"/>
          <w:szCs w:val="6"/>
          <w:highlight w:val="yellow"/>
        </w:rPr>
      </w:pPr>
    </w:p>
    <w:tbl>
      <w:tblPr>
        <w:tblStyle w:val="Tabellenraster"/>
        <w:tblW w:w="9071" w:type="dxa"/>
        <w:tblLook w:val="04A0" w:firstRow="1" w:lastRow="0" w:firstColumn="1" w:lastColumn="0" w:noHBand="0" w:noVBand="1"/>
      </w:tblPr>
      <w:tblGrid>
        <w:gridCol w:w="7641"/>
        <w:gridCol w:w="724"/>
        <w:gridCol w:w="700"/>
        <w:gridCol w:w="6"/>
      </w:tblGrid>
      <w:tr w:rsidR="00C0552F" w14:paraId="3A691FD9" w14:textId="77777777" w:rsidTr="00DC5827">
        <w:trPr>
          <w:gridAfter w:val="1"/>
          <w:wAfter w:w="6" w:type="dxa"/>
          <w:cantSplit/>
          <w:trHeight w:val="2162"/>
        </w:trPr>
        <w:tc>
          <w:tcPr>
            <w:tcW w:w="7641" w:type="dxa"/>
            <w:tcBorders>
              <w:top w:val="nil"/>
              <w:left w:val="nil"/>
              <w:bottom w:val="single" w:sz="12" w:space="0" w:color="auto"/>
            </w:tcBorders>
            <w:vAlign w:val="bottom"/>
          </w:tcPr>
          <w:p w14:paraId="056E00B1" w14:textId="3A70BDBC" w:rsidR="00C0552F" w:rsidRDefault="00C0552F" w:rsidP="00507DD5">
            <w:pPr>
              <w:pStyle w:val="berschrift1"/>
              <w:rPr>
                <w:b/>
                <w:bCs/>
              </w:rPr>
            </w:pPr>
            <w:r>
              <w:rPr>
                <w:highlight w:val="yellow"/>
              </w:rPr>
              <w:br w:type="column"/>
            </w:r>
            <w:r>
              <w:br w:type="column"/>
            </w:r>
            <w:bookmarkStart w:id="0" w:name="_Toc90619083"/>
            <w:r w:rsidRPr="00507DD5">
              <w:rPr>
                <w:rFonts w:asciiTheme="minorHAnsi" w:hAnsiTheme="minorHAnsi" w:cstheme="minorHAnsi"/>
                <w:sz w:val="44"/>
                <w:szCs w:val="44"/>
              </w:rPr>
              <w:t>Checkliste</w:t>
            </w:r>
            <w:bookmarkEnd w:id="0"/>
          </w:p>
          <w:p w14:paraId="67A4E3E2" w14:textId="79F46DD0" w:rsidR="00BE3F7D" w:rsidRDefault="009D25E9" w:rsidP="00BE3F7D">
            <w:pPr>
              <w:ind w:left="-110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BE3F7D">
              <w:rPr>
                <w:b/>
                <w:bCs/>
              </w:rPr>
              <w:t xml:space="preserve">us Dokument </w:t>
            </w:r>
          </w:p>
          <w:p w14:paraId="3BC74678" w14:textId="1088378D" w:rsidR="00BE3F7D" w:rsidRDefault="00E810CC" w:rsidP="009D25E9">
            <w:pPr>
              <w:ind w:left="-110"/>
              <w:rPr>
                <w:b/>
                <w:bCs/>
              </w:rPr>
            </w:pPr>
            <w:hyperlink r:id="rId11" w:history="1">
              <w:r w:rsidR="00BE3F7D" w:rsidRPr="00E810CC">
                <w:rPr>
                  <w:rStyle w:val="Hyperlink"/>
                  <w:b/>
                  <w:bCs/>
                </w:rPr>
                <w:t>«</w:t>
              </w:r>
              <w:r w:rsidR="009D25E9" w:rsidRPr="00E810CC">
                <w:rPr>
                  <w:rStyle w:val="Hyperlink"/>
                  <w:b/>
                  <w:bCs/>
                </w:rPr>
                <w:t>Ergänzende Angaben für den Jahresabschluss für</w:t>
              </w:r>
              <w:r w:rsidR="009D25E9" w:rsidRPr="00E810CC">
                <w:rPr>
                  <w:rStyle w:val="Hyperlink"/>
                  <w:b/>
                  <w:bCs/>
                </w:rPr>
                <w:t xml:space="preserve"> </w:t>
              </w:r>
              <w:r w:rsidR="009D25E9" w:rsidRPr="00E810CC">
                <w:rPr>
                  <w:rStyle w:val="Hyperlink"/>
                  <w:b/>
                  <w:bCs/>
                </w:rPr>
                <w:t xml:space="preserve">Verbände ohne </w:t>
              </w:r>
              <w:r w:rsidR="009D25E9" w:rsidRPr="00E810CC">
                <w:rPr>
                  <w:rStyle w:val="Hyperlink"/>
                  <w:b/>
                  <w:bCs/>
                </w:rPr>
                <w:br/>
                <w:t>Einstufung resp. mit Einstufung 4+5 sowie Partnerorganisationen</w:t>
              </w:r>
              <w:r w:rsidR="00BE3F7D" w:rsidRPr="00E810CC">
                <w:rPr>
                  <w:rStyle w:val="Hyperlink"/>
                  <w:b/>
                  <w:bCs/>
                </w:rPr>
                <w:t>»</w:t>
              </w:r>
            </w:hyperlink>
          </w:p>
          <w:p w14:paraId="4269CE0C" w14:textId="77777777" w:rsidR="00C0552F" w:rsidRDefault="00C0552F" w:rsidP="00BF6E63">
            <w:pPr>
              <w:ind w:left="-110"/>
              <w:rPr>
                <w:b/>
                <w:bCs/>
              </w:rPr>
            </w:pPr>
          </w:p>
          <w:p w14:paraId="0D50C370" w14:textId="77777777" w:rsidR="00C0552F" w:rsidRDefault="00C0552F" w:rsidP="00BF6E63">
            <w:pPr>
              <w:ind w:left="-110"/>
              <w:rPr>
                <w:b/>
                <w:bCs/>
              </w:rPr>
            </w:pPr>
          </w:p>
          <w:p w14:paraId="42188B46" w14:textId="77777777" w:rsidR="00C0552F" w:rsidRDefault="00C0552F" w:rsidP="00BF6E63">
            <w:pPr>
              <w:ind w:left="-110"/>
              <w:rPr>
                <w:b/>
                <w:bCs/>
              </w:rPr>
            </w:pPr>
          </w:p>
          <w:p w14:paraId="55E21D63" w14:textId="77777777" w:rsidR="00C0552F" w:rsidRDefault="00C0552F" w:rsidP="00BF6E63">
            <w:pPr>
              <w:ind w:left="-110"/>
              <w:rPr>
                <w:b/>
                <w:bCs/>
              </w:rPr>
            </w:pPr>
          </w:p>
          <w:p w14:paraId="5AC5F7EF" w14:textId="18664BD3" w:rsidR="00C0552F" w:rsidRPr="00C509B2" w:rsidRDefault="00C0552F" w:rsidP="00BF6E63">
            <w:pPr>
              <w:ind w:left="-110"/>
              <w:rPr>
                <w:b/>
                <w:bCs/>
              </w:rPr>
            </w:pPr>
            <w:r>
              <w:rPr>
                <w:b/>
                <w:bCs/>
              </w:rPr>
              <w:t>Ja</w:t>
            </w:r>
            <w:r w:rsidRPr="00C509B2">
              <w:rPr>
                <w:b/>
                <w:bCs/>
              </w:rPr>
              <w:t>hresrechnung</w:t>
            </w:r>
          </w:p>
        </w:tc>
        <w:tc>
          <w:tcPr>
            <w:tcW w:w="724" w:type="dxa"/>
            <w:tcBorders>
              <w:top w:val="nil"/>
              <w:bottom w:val="single" w:sz="12" w:space="0" w:color="auto"/>
            </w:tcBorders>
            <w:textDirection w:val="btLr"/>
            <w:vAlign w:val="center"/>
          </w:tcPr>
          <w:p w14:paraId="6ED66E84" w14:textId="1A386DC2" w:rsidR="00C0552F" w:rsidRDefault="00C0552F" w:rsidP="00242AC3">
            <w:pPr>
              <w:ind w:left="113" w:right="113"/>
            </w:pPr>
            <w:r>
              <w:t xml:space="preserve">Nat. Verband ohne </w:t>
            </w:r>
            <w:r>
              <w:br/>
              <w:t>resp. Einstufung 4+5</w:t>
            </w:r>
          </w:p>
        </w:tc>
        <w:tc>
          <w:tcPr>
            <w:tcW w:w="700" w:type="dxa"/>
            <w:tcBorders>
              <w:top w:val="nil"/>
              <w:bottom w:val="single" w:sz="12" w:space="0" w:color="auto"/>
            </w:tcBorders>
            <w:shd w:val="clear" w:color="auto" w:fill="F2DBDB" w:themeFill="accent2" w:themeFillTint="33"/>
            <w:textDirection w:val="btLr"/>
            <w:vAlign w:val="center"/>
          </w:tcPr>
          <w:p w14:paraId="335AB89D" w14:textId="372937B2" w:rsidR="00C0552F" w:rsidRDefault="00C0552F" w:rsidP="00242AC3">
            <w:pPr>
              <w:ind w:left="113" w:right="113"/>
            </w:pPr>
            <w:r>
              <w:t>Partnerorganisation</w:t>
            </w:r>
          </w:p>
        </w:tc>
      </w:tr>
      <w:tr w:rsidR="00C0552F" w14:paraId="37A53B85" w14:textId="77777777" w:rsidTr="00DC5827">
        <w:trPr>
          <w:gridAfter w:val="1"/>
          <w:wAfter w:w="6" w:type="dxa"/>
        </w:trPr>
        <w:tc>
          <w:tcPr>
            <w:tcW w:w="76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DF7A63D" w14:textId="358063CF" w:rsidR="00C0552F" w:rsidRDefault="00C0552F" w:rsidP="006961BC">
            <w:r>
              <w:t>Jahresrechnung ist innerhalb der ersten sechs Monate nach Ende des Geschäftsjahres erstellt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9B454" w14:textId="3F84C4B4" w:rsidR="00C0552F" w:rsidRPr="00321990" w:rsidRDefault="00E810CC" w:rsidP="000F51B0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-205444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827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0C47C034" w14:textId="00F527D2" w:rsidR="00C0552F" w:rsidRPr="00321990" w:rsidRDefault="00E810CC" w:rsidP="000F51B0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1586419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827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</w:tr>
      <w:tr w:rsidR="00DC5827" w14:paraId="41641429" w14:textId="77777777" w:rsidTr="00DC5827">
        <w:trPr>
          <w:gridAfter w:val="1"/>
          <w:wAfter w:w="6" w:type="dxa"/>
        </w:trPr>
        <w:tc>
          <w:tcPr>
            <w:tcW w:w="7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C2E1B0" w14:textId="3FE44DC5" w:rsidR="00DC5827" w:rsidRDefault="00DC5827" w:rsidP="00DC5827">
            <w:r>
              <w:t>Jahresrechnung ist vom Vorstand resp. dem gemäss Statuten zuständigen Organ genehmigt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4FCA" w14:textId="1D4BEB8C" w:rsidR="00DC5827" w:rsidRPr="00321990" w:rsidRDefault="00E810CC" w:rsidP="00DC5827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689103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827" w:rsidRPr="00E85C04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6910B7B2" w14:textId="149641FF" w:rsidR="00DC5827" w:rsidRPr="00321990" w:rsidRDefault="00E810CC" w:rsidP="00DC5827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1455287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827" w:rsidRPr="00E85C04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</w:tr>
      <w:tr w:rsidR="00DC5827" w14:paraId="3864AEFB" w14:textId="77777777" w:rsidTr="00DC5827">
        <w:trPr>
          <w:gridAfter w:val="1"/>
          <w:wAfter w:w="6" w:type="dxa"/>
        </w:trPr>
        <w:tc>
          <w:tcPr>
            <w:tcW w:w="7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BAD27E0" w14:textId="286D8FD3" w:rsidR="00DC5827" w:rsidRDefault="00DC5827" w:rsidP="00DC5827">
            <w:r>
              <w:t>Die Jahresrechnung enthält neben den Zahlen des Rechnungsjahres ebenfalls die Vorjahreszahlen (und auf freiwilliger Basis die Budgetzahlen)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8EE0" w14:textId="0BA389EA" w:rsidR="00DC5827" w:rsidRPr="00321990" w:rsidRDefault="00E810CC" w:rsidP="00DC5827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-1192754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827" w:rsidRPr="00E85C04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6300FFDD" w14:textId="5C212E22" w:rsidR="00DC5827" w:rsidRPr="00321990" w:rsidRDefault="00E810CC" w:rsidP="00DC5827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128137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827" w:rsidRPr="00E85C04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</w:tr>
      <w:tr w:rsidR="00C0552F" w14:paraId="30D1AD00" w14:textId="77777777" w:rsidTr="00320A42">
        <w:tc>
          <w:tcPr>
            <w:tcW w:w="907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81C4D63" w14:textId="360E7D9C" w:rsidR="00C0552F" w:rsidRPr="00321990" w:rsidRDefault="00C0552F" w:rsidP="00C0552F">
            <w:pPr>
              <w:rPr>
                <w:rFonts w:cstheme="minorHAnsi"/>
                <w:sz w:val="24"/>
              </w:rPr>
            </w:pPr>
            <w:r w:rsidRPr="00201E3E">
              <w:rPr>
                <w:szCs w:val="20"/>
              </w:rPr>
              <w:t>Jahresrechnung enthält folgende Bestandteile:</w:t>
            </w:r>
          </w:p>
        </w:tc>
      </w:tr>
      <w:tr w:rsidR="00DC5827" w14:paraId="71CDEE9F" w14:textId="77777777" w:rsidTr="00DC5827">
        <w:trPr>
          <w:gridAfter w:val="1"/>
          <w:wAfter w:w="6" w:type="dxa"/>
        </w:trPr>
        <w:tc>
          <w:tcPr>
            <w:tcW w:w="7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63F98E" w14:textId="4052634D" w:rsidR="00DC5827" w:rsidRPr="00201E3E" w:rsidRDefault="00DC5827" w:rsidP="00DC5827">
            <w:pPr>
              <w:pStyle w:val="Listenabsatz"/>
              <w:numPr>
                <w:ilvl w:val="0"/>
                <w:numId w:val="16"/>
              </w:numPr>
              <w:ind w:left="457" w:hanging="283"/>
              <w:rPr>
                <w:sz w:val="20"/>
                <w:szCs w:val="20"/>
              </w:rPr>
            </w:pPr>
            <w:r w:rsidRPr="00201E3E">
              <w:rPr>
                <w:sz w:val="20"/>
                <w:szCs w:val="20"/>
              </w:rPr>
              <w:t>Bilanz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A3139" w14:textId="0E0C836D" w:rsidR="00DC5827" w:rsidRPr="00321990" w:rsidRDefault="00E810CC" w:rsidP="00DC5827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-260452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827" w:rsidRPr="001A453F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06BF3E83" w14:textId="0BC592F3" w:rsidR="00DC5827" w:rsidRPr="00321990" w:rsidRDefault="00E810CC" w:rsidP="00DC5827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144303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827" w:rsidRPr="001A453F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</w:tr>
      <w:tr w:rsidR="00DC5827" w14:paraId="6FECC686" w14:textId="77777777" w:rsidTr="00DC5827">
        <w:trPr>
          <w:gridAfter w:val="1"/>
          <w:wAfter w:w="6" w:type="dxa"/>
        </w:trPr>
        <w:tc>
          <w:tcPr>
            <w:tcW w:w="7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4482B19" w14:textId="0E34F7DB" w:rsidR="00DC5827" w:rsidRPr="00201E3E" w:rsidRDefault="00DC5827" w:rsidP="00DC5827">
            <w:pPr>
              <w:pStyle w:val="Listenabsatz"/>
              <w:numPr>
                <w:ilvl w:val="0"/>
                <w:numId w:val="16"/>
              </w:numPr>
              <w:ind w:left="457" w:hanging="283"/>
              <w:rPr>
                <w:sz w:val="20"/>
                <w:szCs w:val="20"/>
              </w:rPr>
            </w:pPr>
            <w:r w:rsidRPr="00201E3E">
              <w:rPr>
                <w:sz w:val="20"/>
                <w:szCs w:val="20"/>
              </w:rPr>
              <w:t>Betriebsrechnung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6FBA" w14:textId="5D87FCE4" w:rsidR="00DC5827" w:rsidRPr="00321990" w:rsidRDefault="00E810CC" w:rsidP="00DC5827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-1946985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827" w:rsidRPr="001A453F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0F69FBC7" w14:textId="6BEA0DAB" w:rsidR="00DC5827" w:rsidRPr="00321990" w:rsidRDefault="00E810CC" w:rsidP="00DC5827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-1541430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827" w:rsidRPr="001A453F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</w:tr>
      <w:tr w:rsidR="00DC5827" w14:paraId="79D3FEC4" w14:textId="77777777" w:rsidTr="00DC5827">
        <w:trPr>
          <w:gridAfter w:val="1"/>
          <w:wAfter w:w="6" w:type="dxa"/>
        </w:trPr>
        <w:tc>
          <w:tcPr>
            <w:tcW w:w="76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EC4977E" w14:textId="5CAB8FD2" w:rsidR="00DC5827" w:rsidRPr="00201E3E" w:rsidRDefault="00DC5827" w:rsidP="00DC5827">
            <w:pPr>
              <w:pStyle w:val="Listenabsatz"/>
              <w:numPr>
                <w:ilvl w:val="0"/>
                <w:numId w:val="16"/>
              </w:numPr>
              <w:ind w:left="457" w:hanging="283"/>
              <w:rPr>
                <w:sz w:val="20"/>
                <w:szCs w:val="20"/>
              </w:rPr>
            </w:pPr>
            <w:r w:rsidRPr="00201E3E">
              <w:rPr>
                <w:sz w:val="20"/>
                <w:szCs w:val="20"/>
              </w:rPr>
              <w:t>Anhang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0C64AD" w14:textId="73B6E494" w:rsidR="00DC5827" w:rsidRPr="00321990" w:rsidRDefault="00E810CC" w:rsidP="00DC5827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-154174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827" w:rsidRPr="001A453F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597F0AF3" w14:textId="1194E4C9" w:rsidR="00DC5827" w:rsidRPr="00321990" w:rsidRDefault="00E810CC" w:rsidP="00DC5827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-74356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827" w:rsidRPr="001A453F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</w:tr>
    </w:tbl>
    <w:p w14:paraId="55E7CD4E" w14:textId="77777777" w:rsidR="00C509B2" w:rsidRPr="00846824" w:rsidRDefault="00C509B2">
      <w:pPr>
        <w:rPr>
          <w:sz w:val="12"/>
          <w:szCs w:val="16"/>
        </w:rPr>
      </w:pPr>
    </w:p>
    <w:p w14:paraId="4567D573" w14:textId="65A01DAA" w:rsidR="00260447" w:rsidRPr="00260447" w:rsidRDefault="00260447">
      <w:pPr>
        <w:rPr>
          <w:b/>
          <w:bCs/>
        </w:rPr>
      </w:pPr>
      <w:r w:rsidRPr="00260447">
        <w:rPr>
          <w:b/>
          <w:bCs/>
        </w:rPr>
        <w:t>Ausweis Swiss Olympic Beiträge</w:t>
      </w:r>
    </w:p>
    <w:tbl>
      <w:tblPr>
        <w:tblStyle w:val="Tabellenraster"/>
        <w:tblW w:w="9057" w:type="dxa"/>
        <w:tblLook w:val="04A0" w:firstRow="1" w:lastRow="0" w:firstColumn="1" w:lastColumn="0" w:noHBand="0" w:noVBand="1"/>
      </w:tblPr>
      <w:tblGrid>
        <w:gridCol w:w="7640"/>
        <w:gridCol w:w="709"/>
        <w:gridCol w:w="708"/>
      </w:tblGrid>
      <w:tr w:rsidR="00DC5827" w14:paraId="5CC858C1" w14:textId="77777777" w:rsidTr="00DC5827">
        <w:tc>
          <w:tcPr>
            <w:tcW w:w="7640" w:type="dxa"/>
            <w:tcBorders>
              <w:top w:val="single" w:sz="12" w:space="0" w:color="auto"/>
              <w:left w:val="single" w:sz="12" w:space="0" w:color="auto"/>
            </w:tcBorders>
          </w:tcPr>
          <w:p w14:paraId="477D45E8" w14:textId="06ECD440" w:rsidR="00DC5827" w:rsidRDefault="00DC5827" w:rsidP="00DC5827">
            <w:r w:rsidRPr="00D75FF4">
              <w:t xml:space="preserve">Die </w:t>
            </w:r>
            <w:r>
              <w:t xml:space="preserve">gesamten von Swiss Olympic gesprochene </w:t>
            </w:r>
            <w:r w:rsidRPr="00D75FF4">
              <w:t xml:space="preserve">Verbandsbeiträge </w:t>
            </w:r>
            <w:r>
              <w:t>sind in</w:t>
            </w:r>
            <w:r w:rsidRPr="00D75FF4">
              <w:t xml:space="preserve"> der Betriebsrechnung unter </w:t>
            </w:r>
            <w:r w:rsidRPr="00CC62A3">
              <w:rPr>
                <w:b/>
                <w:bCs/>
                <w:i/>
                <w:iCs/>
              </w:rPr>
              <w:t>«Beiträge der öffentlichen Hand»</w:t>
            </w:r>
            <w:r w:rsidRPr="00D75FF4">
              <w:t xml:space="preserve"> </w:t>
            </w:r>
            <w:r>
              <w:t xml:space="preserve">aufgeführt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839A4" w14:textId="2A6A7A27" w:rsidR="00DC5827" w:rsidRPr="00321990" w:rsidRDefault="00E810CC" w:rsidP="00DC5827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-75073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827" w:rsidRPr="003642BA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53180D70" w14:textId="77777777" w:rsidR="00DC5827" w:rsidRPr="00321990" w:rsidRDefault="00DC5827" w:rsidP="00DC5827">
            <w:pPr>
              <w:jc w:val="center"/>
              <w:rPr>
                <w:rFonts w:cstheme="minorHAnsi"/>
                <w:sz w:val="24"/>
              </w:rPr>
            </w:pPr>
          </w:p>
        </w:tc>
      </w:tr>
      <w:tr w:rsidR="00DC5827" w14:paraId="50622286" w14:textId="77777777" w:rsidTr="00DC5827">
        <w:tc>
          <w:tcPr>
            <w:tcW w:w="7640" w:type="dxa"/>
            <w:tcBorders>
              <w:left w:val="single" w:sz="12" w:space="0" w:color="auto"/>
            </w:tcBorders>
          </w:tcPr>
          <w:p w14:paraId="6C0A2998" w14:textId="55E4A37C" w:rsidR="00DC5827" w:rsidRDefault="00DC5827" w:rsidP="00DC5827">
            <w:r w:rsidRPr="00D75FF4">
              <w:t xml:space="preserve">Zudem wird </w:t>
            </w:r>
            <w:r>
              <w:t xml:space="preserve">direkt in der Beitragsrechnung oder </w:t>
            </w:r>
            <w:r w:rsidRPr="00D75FF4">
              <w:t xml:space="preserve">im Anhang (bei Erläuterungen zur Betriebsrechnung) detailliert angegeben, wie hoch die beiden Beiträge </w:t>
            </w:r>
            <w:r w:rsidRPr="00CC62A3">
              <w:rPr>
                <w:b/>
                <w:bCs/>
                <w:i/>
                <w:iCs/>
              </w:rPr>
              <w:t>«Beitrag Bundesamt für Sport</w:t>
            </w:r>
            <w:r w:rsidR="000A41FF">
              <w:rPr>
                <w:b/>
                <w:bCs/>
                <w:i/>
                <w:iCs/>
              </w:rPr>
              <w:t xml:space="preserve"> BASPO</w:t>
            </w:r>
            <w:r w:rsidRPr="00CC62A3">
              <w:rPr>
                <w:b/>
                <w:bCs/>
                <w:i/>
                <w:iCs/>
              </w:rPr>
              <w:t>»</w:t>
            </w:r>
            <w:r w:rsidRPr="00D75FF4">
              <w:t xml:space="preserve"> und </w:t>
            </w:r>
            <w:r w:rsidRPr="00CC62A3">
              <w:rPr>
                <w:b/>
                <w:bCs/>
                <w:i/>
                <w:iCs/>
              </w:rPr>
              <w:t xml:space="preserve">«Beitrag </w:t>
            </w:r>
            <w:r w:rsidR="00A41D8C">
              <w:rPr>
                <w:b/>
                <w:bCs/>
                <w:i/>
                <w:iCs/>
              </w:rPr>
              <w:t>Stiftung Sportförderung Schweiz</w:t>
            </w:r>
            <w:r w:rsidR="000A41FF">
              <w:rPr>
                <w:b/>
                <w:bCs/>
                <w:i/>
                <w:iCs/>
              </w:rPr>
              <w:t xml:space="preserve"> SFS</w:t>
            </w:r>
            <w:r w:rsidRPr="00CC62A3">
              <w:rPr>
                <w:b/>
                <w:bCs/>
                <w:i/>
                <w:iCs/>
              </w:rPr>
              <w:t>»</w:t>
            </w:r>
            <w:r w:rsidRPr="00D75FF4">
              <w:t xml:space="preserve"> sind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72E42" w14:textId="7BE45848" w:rsidR="00DC5827" w:rsidRPr="00321990" w:rsidRDefault="00E810CC" w:rsidP="00DC5827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1203596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827" w:rsidRPr="003642BA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016665F5" w14:textId="77777777" w:rsidR="00DC5827" w:rsidRPr="00321990" w:rsidRDefault="00DC5827" w:rsidP="00DC5827">
            <w:pPr>
              <w:jc w:val="center"/>
              <w:rPr>
                <w:rFonts w:cstheme="minorHAnsi"/>
                <w:sz w:val="24"/>
              </w:rPr>
            </w:pPr>
          </w:p>
        </w:tc>
      </w:tr>
      <w:tr w:rsidR="00DC5827" w14:paraId="62F335CE" w14:textId="77777777" w:rsidTr="00DC5827">
        <w:tc>
          <w:tcPr>
            <w:tcW w:w="7640" w:type="dxa"/>
            <w:tcBorders>
              <w:left w:val="single" w:sz="12" w:space="0" w:color="auto"/>
              <w:bottom w:val="single" w:sz="12" w:space="0" w:color="auto"/>
            </w:tcBorders>
          </w:tcPr>
          <w:p w14:paraId="4B203A1B" w14:textId="35803E84" w:rsidR="00DC5827" w:rsidRDefault="007C5BB6" w:rsidP="00DC5827">
            <w:r>
              <w:t>Abgleich des Gesamtbetrages gemäss Liste «</w:t>
            </w:r>
            <w:r w:rsidR="002E2450" w:rsidRPr="002E2450">
              <w:t>Beiträge an nationale Sportverbände</w:t>
            </w:r>
            <w:r>
              <w:t>» mit Jahresrechnung ist möglich und nachvollziehbar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D6DEF3" w14:textId="6923A26B" w:rsidR="00DC5827" w:rsidRPr="00321990" w:rsidRDefault="00E810CC" w:rsidP="00DC5827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-126856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827" w:rsidRPr="003642BA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37340D69" w14:textId="77777777" w:rsidR="00DC5827" w:rsidRPr="00321990" w:rsidRDefault="00DC5827" w:rsidP="00DC5827">
            <w:pPr>
              <w:jc w:val="center"/>
              <w:rPr>
                <w:rFonts w:cstheme="minorHAnsi"/>
                <w:sz w:val="24"/>
              </w:rPr>
            </w:pPr>
          </w:p>
        </w:tc>
      </w:tr>
      <w:tr w:rsidR="00DC5827" w14:paraId="29C9FD5B" w14:textId="77777777" w:rsidTr="00DC5827">
        <w:tc>
          <w:tcPr>
            <w:tcW w:w="7640" w:type="dxa"/>
            <w:tcBorders>
              <w:top w:val="single" w:sz="12" w:space="0" w:color="auto"/>
              <w:left w:val="single" w:sz="12" w:space="0" w:color="auto"/>
            </w:tcBorders>
          </w:tcPr>
          <w:p w14:paraId="4BAD53D0" w14:textId="2CDEF240" w:rsidR="00DC5827" w:rsidRDefault="00DC5827" w:rsidP="00DC5827">
            <w:r>
              <w:t xml:space="preserve">Der erhaltene Gesamtbetrag des </w:t>
            </w:r>
            <w:r w:rsidR="003E5880">
              <w:t xml:space="preserve">Stabilisierungs- resp. Revitalisierungspaket </w:t>
            </w:r>
            <w:r>
              <w:t>ist gesondert ausgewiesen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F8DFCE" w14:textId="68411422" w:rsidR="00DC5827" w:rsidRPr="00321990" w:rsidRDefault="00E810CC" w:rsidP="00DC5827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-81229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827" w:rsidRPr="003642BA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76AEC50A" w14:textId="77777777" w:rsidR="00DC5827" w:rsidRPr="00321990" w:rsidRDefault="00DC5827" w:rsidP="00DC5827">
            <w:pPr>
              <w:jc w:val="center"/>
              <w:rPr>
                <w:rFonts w:cstheme="minorHAnsi"/>
                <w:sz w:val="24"/>
              </w:rPr>
            </w:pPr>
          </w:p>
        </w:tc>
      </w:tr>
      <w:tr w:rsidR="00DC5827" w14:paraId="353C8620" w14:textId="77777777" w:rsidTr="00DC5827">
        <w:tc>
          <w:tcPr>
            <w:tcW w:w="7640" w:type="dxa"/>
            <w:tcBorders>
              <w:left w:val="single" w:sz="12" w:space="0" w:color="auto"/>
              <w:bottom w:val="single" w:sz="12" w:space="0" w:color="auto"/>
            </w:tcBorders>
          </w:tcPr>
          <w:p w14:paraId="380396D1" w14:textId="39C8CC8A" w:rsidR="00DC5827" w:rsidRDefault="00DC5827" w:rsidP="00DC5827">
            <w:r>
              <w:t>Es ist ersichtlich, welchen Betrag für eigene Schäden des Verbands (inkl. Verwaltungs</w:t>
            </w:r>
            <w:r w:rsidR="004D1789">
              <w:softHyphen/>
            </w:r>
            <w:r>
              <w:t>kostenbeitrag) benötigt wurden und wie viel weitergegeben wurde</w:t>
            </w:r>
            <w:r w:rsidR="0035417B">
              <w:t xml:space="preserve"> (nur relevant für </w:t>
            </w:r>
            <w:proofErr w:type="spellStart"/>
            <w:r w:rsidR="0035417B">
              <w:t>Stabi</w:t>
            </w:r>
            <w:r w:rsidR="003832F5">
              <w:softHyphen/>
            </w:r>
            <w:r w:rsidR="0035417B">
              <w:t>gelder</w:t>
            </w:r>
            <w:proofErr w:type="spellEnd"/>
            <w:r w:rsidR="0035417B">
              <w:t>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968553" w14:textId="2447BA52" w:rsidR="00DC5827" w:rsidRPr="00321990" w:rsidRDefault="00E810CC" w:rsidP="00DC5827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-521166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827" w:rsidRPr="003642BA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6D857DEB" w14:textId="77777777" w:rsidR="00DC5827" w:rsidRPr="00321990" w:rsidRDefault="00DC5827" w:rsidP="00DC5827">
            <w:pPr>
              <w:jc w:val="center"/>
              <w:rPr>
                <w:rFonts w:cstheme="minorHAnsi"/>
                <w:sz w:val="24"/>
              </w:rPr>
            </w:pPr>
          </w:p>
        </w:tc>
      </w:tr>
    </w:tbl>
    <w:p w14:paraId="22A3E582" w14:textId="77777777" w:rsidR="008D79D5" w:rsidRPr="00846824" w:rsidRDefault="008D79D5">
      <w:pPr>
        <w:rPr>
          <w:sz w:val="12"/>
          <w:szCs w:val="16"/>
        </w:rPr>
      </w:pPr>
    </w:p>
    <w:p w14:paraId="4F4BD5EF" w14:textId="2F8495E5" w:rsidR="008D79D5" w:rsidRPr="00EF5155" w:rsidRDefault="008D79D5">
      <w:pPr>
        <w:rPr>
          <w:b/>
          <w:bCs/>
        </w:rPr>
      </w:pPr>
      <w:r w:rsidRPr="00EF5155">
        <w:rPr>
          <w:b/>
          <w:bCs/>
        </w:rPr>
        <w:t>Revision</w:t>
      </w:r>
    </w:p>
    <w:tbl>
      <w:tblPr>
        <w:tblStyle w:val="Tabellenraster"/>
        <w:tblW w:w="9057" w:type="dxa"/>
        <w:tblLook w:val="04A0" w:firstRow="1" w:lastRow="0" w:firstColumn="1" w:lastColumn="0" w:noHBand="0" w:noVBand="1"/>
      </w:tblPr>
      <w:tblGrid>
        <w:gridCol w:w="7640"/>
        <w:gridCol w:w="709"/>
        <w:gridCol w:w="708"/>
      </w:tblGrid>
      <w:tr w:rsidR="00DC5827" w14:paraId="18C16A9E" w14:textId="77777777" w:rsidTr="00DC5827">
        <w:tc>
          <w:tcPr>
            <w:tcW w:w="7640" w:type="dxa"/>
            <w:tcBorders>
              <w:top w:val="single" w:sz="12" w:space="0" w:color="auto"/>
              <w:left w:val="single" w:sz="12" w:space="0" w:color="auto"/>
            </w:tcBorders>
          </w:tcPr>
          <w:p w14:paraId="27717824" w14:textId="0E04C667" w:rsidR="00DC5827" w:rsidRDefault="00DC5827" w:rsidP="00DC5827">
            <w:r>
              <w:t>Die Jahresrechnung ist</w:t>
            </w:r>
            <w:r w:rsidRPr="007F50B9">
              <w:t xml:space="preserve"> durch </w:t>
            </w:r>
            <w:r>
              <w:t>das von der Mitgliederversammlung gewählte Revisionsorgan geprüft worden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2CD8A1" w14:textId="04D9C64E" w:rsidR="00DC5827" w:rsidRPr="00321990" w:rsidRDefault="00E810CC" w:rsidP="00DC5827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857475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827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557F8941" w14:textId="5B3326E1" w:rsidR="00DC5827" w:rsidRPr="00321990" w:rsidRDefault="00E810CC" w:rsidP="00DC5827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1558518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827" w:rsidRPr="006F78B5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</w:tr>
    </w:tbl>
    <w:p w14:paraId="4305A1F2" w14:textId="77777777" w:rsidR="00EF5155" w:rsidRPr="00846824" w:rsidRDefault="00EF5155">
      <w:pPr>
        <w:rPr>
          <w:sz w:val="12"/>
          <w:szCs w:val="16"/>
        </w:rPr>
      </w:pPr>
    </w:p>
    <w:p w14:paraId="2AD46417" w14:textId="11AC2AD9" w:rsidR="00EF5155" w:rsidRPr="00EF5155" w:rsidRDefault="00EF5155">
      <w:pPr>
        <w:rPr>
          <w:b/>
          <w:bCs/>
        </w:rPr>
      </w:pPr>
      <w:r w:rsidRPr="00EF5155">
        <w:rPr>
          <w:b/>
          <w:bCs/>
        </w:rPr>
        <w:t>Einreichen Unterlagen</w:t>
      </w:r>
    </w:p>
    <w:tbl>
      <w:tblPr>
        <w:tblStyle w:val="Tabellenraster"/>
        <w:tblW w:w="9057" w:type="dxa"/>
        <w:tblLook w:val="04A0" w:firstRow="1" w:lastRow="0" w:firstColumn="1" w:lastColumn="0" w:noHBand="0" w:noVBand="1"/>
      </w:tblPr>
      <w:tblGrid>
        <w:gridCol w:w="7640"/>
        <w:gridCol w:w="709"/>
        <w:gridCol w:w="708"/>
      </w:tblGrid>
      <w:tr w:rsidR="00351276" w14:paraId="4BC57A9F" w14:textId="77777777" w:rsidTr="00CA3C3F">
        <w:tc>
          <w:tcPr>
            <w:tcW w:w="905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201B55" w14:textId="42AB4DC0" w:rsidR="00351276" w:rsidRPr="006F6F2A" w:rsidRDefault="00351276" w:rsidP="00351276">
            <w:pPr>
              <w:rPr>
                <w:rFonts w:cstheme="minorHAnsi"/>
                <w:sz w:val="24"/>
              </w:rPr>
            </w:pPr>
            <w:r w:rsidRPr="007F50B9">
              <w:t>bis spätestens 6 Monate nach dem Bilanzstichtag</w:t>
            </w:r>
            <w:r>
              <w:t xml:space="preserve"> reicht die Organisation die folgenden Unterlagen in digitaler Form an </w:t>
            </w:r>
            <w:hyperlink r:id="rId12" w:history="1">
              <w:r w:rsidRPr="00DB29D4">
                <w:rPr>
                  <w:rStyle w:val="Hyperlink"/>
                </w:rPr>
                <w:t>verbandsfuehrung@swissolympic.ch</w:t>
              </w:r>
            </w:hyperlink>
            <w:r>
              <w:t xml:space="preserve"> ein:</w:t>
            </w:r>
          </w:p>
        </w:tc>
      </w:tr>
      <w:tr w:rsidR="00DC5827" w14:paraId="61E68E9E" w14:textId="77777777" w:rsidTr="00DC5827">
        <w:tc>
          <w:tcPr>
            <w:tcW w:w="7640" w:type="dxa"/>
            <w:tcBorders>
              <w:left w:val="single" w:sz="12" w:space="0" w:color="auto"/>
            </w:tcBorders>
          </w:tcPr>
          <w:p w14:paraId="0AB42047" w14:textId="575F20D1" w:rsidR="00DC5827" w:rsidRPr="008C674D" w:rsidRDefault="00DC5827" w:rsidP="00DC5827">
            <w:pPr>
              <w:pStyle w:val="Listenabsatz"/>
              <w:numPr>
                <w:ilvl w:val="0"/>
                <w:numId w:val="16"/>
              </w:numPr>
              <w:ind w:left="447" w:hanging="283"/>
              <w:rPr>
                <w:sz w:val="20"/>
                <w:szCs w:val="20"/>
              </w:rPr>
            </w:pPr>
            <w:r w:rsidRPr="008C674D">
              <w:rPr>
                <w:sz w:val="20"/>
                <w:szCs w:val="20"/>
              </w:rPr>
              <w:t xml:space="preserve">Geschäfts- bzw. Jahresbericht über </w:t>
            </w:r>
            <w:r>
              <w:rPr>
                <w:sz w:val="20"/>
                <w:szCs w:val="20"/>
              </w:rPr>
              <w:t>ihre</w:t>
            </w:r>
            <w:r w:rsidRPr="008C674D">
              <w:rPr>
                <w:sz w:val="20"/>
                <w:szCs w:val="20"/>
              </w:rPr>
              <w:t xml:space="preserve"> Tätigkeiten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4A9B0" w14:textId="5BF74DB5" w:rsidR="00DC5827" w:rsidRPr="006F6F2A" w:rsidRDefault="00E810CC" w:rsidP="00DC5827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153116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827" w:rsidRPr="00D07342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49EE9C14" w14:textId="4484340E" w:rsidR="00DC5827" w:rsidRPr="006F6F2A" w:rsidRDefault="00E810CC" w:rsidP="00DC5827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756029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827" w:rsidRPr="00D07342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</w:tr>
      <w:tr w:rsidR="00DC5827" w14:paraId="1AA6685D" w14:textId="77777777" w:rsidTr="00DC5827">
        <w:tc>
          <w:tcPr>
            <w:tcW w:w="7640" w:type="dxa"/>
            <w:tcBorders>
              <w:left w:val="single" w:sz="12" w:space="0" w:color="auto"/>
            </w:tcBorders>
          </w:tcPr>
          <w:p w14:paraId="3C512B3F" w14:textId="317E3D02" w:rsidR="00DC5827" w:rsidRPr="008C674D" w:rsidRDefault="00DC5827" w:rsidP="00DC5827">
            <w:pPr>
              <w:pStyle w:val="Listenabsatz"/>
              <w:numPr>
                <w:ilvl w:val="0"/>
                <w:numId w:val="16"/>
              </w:numPr>
              <w:ind w:left="447" w:hanging="283"/>
              <w:rPr>
                <w:sz w:val="20"/>
                <w:szCs w:val="20"/>
              </w:rPr>
            </w:pPr>
            <w:r w:rsidRPr="008C674D">
              <w:rPr>
                <w:sz w:val="20"/>
                <w:szCs w:val="20"/>
              </w:rPr>
              <w:t>Revidierte Jahresrechnung samt obenstehender Bestandteile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DA2EB" w14:textId="66D28CCE" w:rsidR="00DC5827" w:rsidRPr="006F6F2A" w:rsidRDefault="00E810CC" w:rsidP="00DC5827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1173990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827" w:rsidRPr="00D07342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437FD8A1" w14:textId="4F2E729E" w:rsidR="00DC5827" w:rsidRPr="006F6F2A" w:rsidRDefault="00E810CC" w:rsidP="00DC5827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-1231384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827" w:rsidRPr="00D07342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</w:tr>
      <w:tr w:rsidR="00DC5827" w14:paraId="00E69941" w14:textId="77777777" w:rsidTr="00DC5827">
        <w:tc>
          <w:tcPr>
            <w:tcW w:w="7640" w:type="dxa"/>
            <w:tcBorders>
              <w:left w:val="single" w:sz="12" w:space="0" w:color="auto"/>
              <w:bottom w:val="single" w:sz="4" w:space="0" w:color="auto"/>
            </w:tcBorders>
          </w:tcPr>
          <w:p w14:paraId="25026584" w14:textId="732A5BB4" w:rsidR="00DC5827" w:rsidRPr="008C674D" w:rsidRDefault="00DC5827" w:rsidP="00DC5827">
            <w:pPr>
              <w:pStyle w:val="Listenabsatz"/>
              <w:numPr>
                <w:ilvl w:val="0"/>
                <w:numId w:val="16"/>
              </w:numPr>
              <w:ind w:left="447" w:hanging="283"/>
              <w:rPr>
                <w:sz w:val="20"/>
                <w:szCs w:val="20"/>
              </w:rPr>
            </w:pPr>
            <w:r w:rsidRPr="008C674D">
              <w:rPr>
                <w:sz w:val="20"/>
                <w:szCs w:val="20"/>
              </w:rPr>
              <w:t>Unterzeichneter Revisionsstellenbericht</w:t>
            </w:r>
            <w:r>
              <w:rPr>
                <w:sz w:val="20"/>
                <w:szCs w:val="20"/>
              </w:rPr>
              <w:t xml:space="preserve"> (ohne allfälligen Managementletter)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2CB8" w14:textId="512FCE55" w:rsidR="00DC5827" w:rsidRPr="006F6F2A" w:rsidRDefault="00E810CC" w:rsidP="00DC5827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99045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827" w:rsidRPr="00D07342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150877BF" w14:textId="5E388315" w:rsidR="00DC5827" w:rsidRPr="006F6F2A" w:rsidRDefault="00E810CC" w:rsidP="00DC5827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-880246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827" w:rsidRPr="00D07342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</w:tr>
      <w:tr w:rsidR="000A41FF" w14:paraId="7E7C1229" w14:textId="77777777" w:rsidTr="00DC5827">
        <w:tc>
          <w:tcPr>
            <w:tcW w:w="7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3D9A57D" w14:textId="3F0C282B" w:rsidR="000A41FF" w:rsidRDefault="00AE025B" w:rsidP="00DC5827">
            <w:pPr>
              <w:pStyle w:val="Listenabsatz"/>
              <w:numPr>
                <w:ilvl w:val="0"/>
                <w:numId w:val="16"/>
              </w:numPr>
              <w:ind w:left="447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Insofern für den Verband eine NASAK Anlage im Katalog ist den NASAK Prüfbericht im Excel samt einer originalunterzeichneten PDF-Kopie.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AE95FC" w14:textId="100D6C09" w:rsidR="000A41FF" w:rsidRDefault="00E810CC" w:rsidP="00DC5827">
            <w:pPr>
              <w:jc w:val="center"/>
              <w:rPr>
                <w:rFonts w:ascii="Wingdings" w:eastAsia="Wingdings" w:hAnsi="Wingdings"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-2043276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7B" w:rsidRPr="00D07342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57BCBBC3" w14:textId="77777777" w:rsidR="000A41FF" w:rsidRDefault="000A41FF" w:rsidP="00DC5827">
            <w:pPr>
              <w:jc w:val="center"/>
              <w:rPr>
                <w:rFonts w:ascii="Wingdings" w:eastAsia="Wingdings" w:hAnsi="Wingdings" w:cstheme="minorHAnsi"/>
                <w:sz w:val="24"/>
              </w:rPr>
            </w:pPr>
          </w:p>
        </w:tc>
      </w:tr>
      <w:tr w:rsidR="00DC5827" w14:paraId="155BDF33" w14:textId="77777777" w:rsidTr="00DC5827">
        <w:tc>
          <w:tcPr>
            <w:tcW w:w="7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E0B1C64" w14:textId="40B35CFA" w:rsidR="00DC5827" w:rsidRPr="008C674D" w:rsidRDefault="00DC5827" w:rsidP="00DC5827">
            <w:pPr>
              <w:pStyle w:val="Listenabsatz"/>
              <w:numPr>
                <w:ilvl w:val="0"/>
                <w:numId w:val="16"/>
              </w:numPr>
              <w:ind w:left="447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Sobald vorhanden, </w:t>
            </w:r>
            <w:r w:rsidRPr="008C674D">
              <w:rPr>
                <w:sz w:val="20"/>
                <w:szCs w:val="20"/>
              </w:rPr>
              <w:t>Protokoll der Mitgliederversammlung, worin die Genehmigung der Jahresrechnung enthalten ist (6 Monate nicht relevante)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BB3B6D" w14:textId="468EBEFE" w:rsidR="00DC5827" w:rsidRPr="006F6F2A" w:rsidRDefault="00E810CC" w:rsidP="00DC5827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-30651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827" w:rsidRPr="00D07342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76E39F1C" w14:textId="04B52307" w:rsidR="00DC5827" w:rsidRPr="006F6F2A" w:rsidRDefault="00E810CC" w:rsidP="00DC5827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eastAsia="Wingdings" w:hAnsi="Wingdings" w:cstheme="minorHAnsi"/>
                  <w:sz w:val="24"/>
                </w:rPr>
                <w:id w:val="2126492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827" w:rsidRPr="00D07342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</w:tr>
    </w:tbl>
    <w:p w14:paraId="31A6F5CA" w14:textId="77777777" w:rsidR="00CC56B5" w:rsidRDefault="00CC56B5" w:rsidP="00CC56B5">
      <w:pPr>
        <w:rPr>
          <w:rFonts w:cstheme="minorHAnsi"/>
          <w:szCs w:val="20"/>
        </w:rPr>
      </w:pPr>
    </w:p>
    <w:sectPr w:rsidR="00CC56B5" w:rsidSect="00E07F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985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5AA2B" w14:textId="77777777" w:rsidR="00256F8B" w:rsidRDefault="00256F8B">
      <w:r>
        <w:separator/>
      </w:r>
    </w:p>
  </w:endnote>
  <w:endnote w:type="continuationSeparator" w:id="0">
    <w:p w14:paraId="66A85DCE" w14:textId="77777777" w:rsidR="00256F8B" w:rsidRDefault="00256F8B">
      <w:r>
        <w:continuationSeparator/>
      </w:r>
    </w:p>
  </w:endnote>
  <w:endnote w:type="continuationNotice" w:id="1">
    <w:p w14:paraId="44435837" w14:textId="77777777" w:rsidR="00256F8B" w:rsidRDefault="00256F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goPro">
    <w:altName w:val="Calibri"/>
    <w:panose1 w:val="00000000000000000000"/>
    <w:charset w:val="00"/>
    <w:family w:val="modern"/>
    <w:notTrueType/>
    <w:pitch w:val="variable"/>
    <w:sig w:usb0="A00000FF" w:usb1="4000387B" w:usb2="00000000" w:usb3="00000000" w:csb0="00000093" w:csb1="00000000"/>
  </w:font>
  <w:font w:name="Fago Pro">
    <w:panose1 w:val="00000000000000000000"/>
    <w:charset w:val="00"/>
    <w:family w:val="modern"/>
    <w:notTrueType/>
    <w:pitch w:val="variable"/>
    <w:sig w:usb0="A00000FF" w:usb1="400038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629F3" w14:textId="77777777" w:rsidR="0035417B" w:rsidRDefault="0035417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F4D67" w14:textId="3B29EE73" w:rsidR="00A72C9F" w:rsidRPr="00321990" w:rsidRDefault="00321990" w:rsidP="00321990">
    <w:pPr>
      <w:pStyle w:val="Fuzeile"/>
      <w:rPr>
        <w:sz w:val="18"/>
        <w:szCs w:val="18"/>
      </w:rPr>
    </w:pPr>
    <w:r w:rsidRPr="00321990">
      <w:rPr>
        <w:sz w:val="18"/>
        <w:szCs w:val="18"/>
      </w:rPr>
      <w:t>Version 1.</w:t>
    </w:r>
    <w:r w:rsidR="0035417B">
      <w:rPr>
        <w:sz w:val="18"/>
        <w:szCs w:val="18"/>
      </w:rPr>
      <w:t>1</w:t>
    </w:r>
    <w:r w:rsidRPr="00321990">
      <w:rPr>
        <w:sz w:val="18"/>
        <w:szCs w:val="18"/>
      </w:rPr>
      <w:tab/>
    </w:r>
    <w:r w:rsidRPr="00321990">
      <w:rPr>
        <w:sz w:val="18"/>
        <w:szCs w:val="18"/>
      </w:rPr>
      <w:tab/>
    </w:r>
    <w:sdt>
      <w:sdtPr>
        <w:rPr>
          <w:sz w:val="18"/>
          <w:szCs w:val="18"/>
        </w:rPr>
        <w:id w:val="-199965007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A72C9F" w:rsidRPr="00321990">
              <w:rPr>
                <w:sz w:val="18"/>
                <w:szCs w:val="18"/>
                <w:lang w:val="de-DE"/>
              </w:rPr>
              <w:t xml:space="preserve">Seite </w:t>
            </w:r>
            <w:r w:rsidR="00A72C9F" w:rsidRPr="00321990">
              <w:rPr>
                <w:sz w:val="18"/>
                <w:szCs w:val="18"/>
              </w:rPr>
              <w:fldChar w:fldCharType="begin"/>
            </w:r>
            <w:r w:rsidR="00A72C9F" w:rsidRPr="00321990">
              <w:rPr>
                <w:sz w:val="18"/>
                <w:szCs w:val="18"/>
              </w:rPr>
              <w:instrText>PAGE</w:instrText>
            </w:r>
            <w:r w:rsidR="00A72C9F" w:rsidRPr="00321990">
              <w:rPr>
                <w:sz w:val="18"/>
                <w:szCs w:val="18"/>
              </w:rPr>
              <w:fldChar w:fldCharType="separate"/>
            </w:r>
            <w:r w:rsidR="00A72C9F" w:rsidRPr="00321990">
              <w:rPr>
                <w:sz w:val="18"/>
                <w:szCs w:val="18"/>
                <w:lang w:val="de-DE"/>
              </w:rPr>
              <w:t>2</w:t>
            </w:r>
            <w:r w:rsidR="00A72C9F" w:rsidRPr="00321990">
              <w:rPr>
                <w:sz w:val="18"/>
                <w:szCs w:val="18"/>
              </w:rPr>
              <w:fldChar w:fldCharType="end"/>
            </w:r>
            <w:r w:rsidR="00A72C9F" w:rsidRPr="00321990">
              <w:rPr>
                <w:sz w:val="18"/>
                <w:szCs w:val="18"/>
                <w:lang w:val="de-DE"/>
              </w:rPr>
              <w:t xml:space="preserve"> von </w:t>
            </w:r>
            <w:r w:rsidR="00A72C9F" w:rsidRPr="00321990">
              <w:rPr>
                <w:sz w:val="18"/>
                <w:szCs w:val="18"/>
              </w:rPr>
              <w:fldChar w:fldCharType="begin"/>
            </w:r>
            <w:r w:rsidR="00A72C9F" w:rsidRPr="00321990">
              <w:rPr>
                <w:sz w:val="18"/>
                <w:szCs w:val="18"/>
              </w:rPr>
              <w:instrText>NUMPAGES</w:instrText>
            </w:r>
            <w:r w:rsidR="00A72C9F" w:rsidRPr="00321990">
              <w:rPr>
                <w:sz w:val="18"/>
                <w:szCs w:val="18"/>
              </w:rPr>
              <w:fldChar w:fldCharType="separate"/>
            </w:r>
            <w:r w:rsidR="00A72C9F" w:rsidRPr="00321990">
              <w:rPr>
                <w:sz w:val="18"/>
                <w:szCs w:val="18"/>
                <w:lang w:val="de-DE"/>
              </w:rPr>
              <w:t>2</w:t>
            </w:r>
            <w:r w:rsidR="00A72C9F" w:rsidRPr="00321990">
              <w:rPr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D29D1" w14:textId="77777777" w:rsidR="0035417B" w:rsidRDefault="0035417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38443" w14:textId="77777777" w:rsidR="00256F8B" w:rsidRDefault="00256F8B">
      <w:r>
        <w:separator/>
      </w:r>
    </w:p>
  </w:footnote>
  <w:footnote w:type="continuationSeparator" w:id="0">
    <w:p w14:paraId="2DE87613" w14:textId="77777777" w:rsidR="00256F8B" w:rsidRDefault="00256F8B">
      <w:r>
        <w:continuationSeparator/>
      </w:r>
    </w:p>
  </w:footnote>
  <w:footnote w:type="continuationNotice" w:id="1">
    <w:p w14:paraId="751766CB" w14:textId="77777777" w:rsidR="00256F8B" w:rsidRDefault="00256F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8B871" w14:textId="77777777" w:rsidR="0035417B" w:rsidRDefault="0035417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1A5EC" w14:textId="7DF2DC42" w:rsidR="006F58D0" w:rsidRDefault="006F58D0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24C192B" wp14:editId="4C6E69D4">
          <wp:simplePos x="0" y="0"/>
          <wp:positionH relativeFrom="column">
            <wp:posOffset>4682970</wp:posOffset>
          </wp:positionH>
          <wp:positionV relativeFrom="paragraph">
            <wp:posOffset>-221615</wp:posOffset>
          </wp:positionV>
          <wp:extent cx="1425249" cy="650748"/>
          <wp:effectExtent l="0" t="0" r="3810" b="0"/>
          <wp:wrapNone/>
          <wp:docPr id="36" name="Grafik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_01_01_cmyk_100mm_300dpi_new_AI_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249" cy="6507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5EAF7" w14:textId="77777777" w:rsidR="0035417B" w:rsidRDefault="0035417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2BB290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86607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652E4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4A4F1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086DA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DD0CD1"/>
    <w:multiLevelType w:val="hybridMultilevel"/>
    <w:tmpl w:val="444C7EC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694F82"/>
    <w:multiLevelType w:val="hybridMultilevel"/>
    <w:tmpl w:val="F0520B22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3193A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0793789"/>
    <w:multiLevelType w:val="hybridMultilevel"/>
    <w:tmpl w:val="640CB00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705E5"/>
    <w:multiLevelType w:val="hybridMultilevel"/>
    <w:tmpl w:val="8AC06956"/>
    <w:lvl w:ilvl="0" w:tplc="89202B10">
      <w:start w:val="2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84" w:hanging="360"/>
      </w:pPr>
    </w:lvl>
    <w:lvl w:ilvl="2" w:tplc="0807001B" w:tentative="1">
      <w:start w:val="1"/>
      <w:numFmt w:val="lowerRoman"/>
      <w:lvlText w:val="%3."/>
      <w:lvlJc w:val="right"/>
      <w:pPr>
        <w:ind w:left="2504" w:hanging="180"/>
      </w:pPr>
    </w:lvl>
    <w:lvl w:ilvl="3" w:tplc="0807000F" w:tentative="1">
      <w:start w:val="1"/>
      <w:numFmt w:val="decimal"/>
      <w:lvlText w:val="%4."/>
      <w:lvlJc w:val="left"/>
      <w:pPr>
        <w:ind w:left="3224" w:hanging="360"/>
      </w:pPr>
    </w:lvl>
    <w:lvl w:ilvl="4" w:tplc="08070019" w:tentative="1">
      <w:start w:val="1"/>
      <w:numFmt w:val="lowerLetter"/>
      <w:lvlText w:val="%5."/>
      <w:lvlJc w:val="left"/>
      <w:pPr>
        <w:ind w:left="3944" w:hanging="360"/>
      </w:pPr>
    </w:lvl>
    <w:lvl w:ilvl="5" w:tplc="0807001B" w:tentative="1">
      <w:start w:val="1"/>
      <w:numFmt w:val="lowerRoman"/>
      <w:lvlText w:val="%6."/>
      <w:lvlJc w:val="right"/>
      <w:pPr>
        <w:ind w:left="4664" w:hanging="180"/>
      </w:pPr>
    </w:lvl>
    <w:lvl w:ilvl="6" w:tplc="0807000F" w:tentative="1">
      <w:start w:val="1"/>
      <w:numFmt w:val="decimal"/>
      <w:lvlText w:val="%7."/>
      <w:lvlJc w:val="left"/>
      <w:pPr>
        <w:ind w:left="5384" w:hanging="360"/>
      </w:pPr>
    </w:lvl>
    <w:lvl w:ilvl="7" w:tplc="08070019" w:tentative="1">
      <w:start w:val="1"/>
      <w:numFmt w:val="lowerLetter"/>
      <w:lvlText w:val="%8."/>
      <w:lvlJc w:val="left"/>
      <w:pPr>
        <w:ind w:left="6104" w:hanging="360"/>
      </w:pPr>
    </w:lvl>
    <w:lvl w:ilvl="8" w:tplc="0807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0" w15:restartNumberingAfterBreak="0">
    <w:nsid w:val="1A3463A9"/>
    <w:multiLevelType w:val="hybridMultilevel"/>
    <w:tmpl w:val="6278FFA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54E4C"/>
    <w:multiLevelType w:val="hybridMultilevel"/>
    <w:tmpl w:val="7DE2B176"/>
    <w:lvl w:ilvl="0" w:tplc="6FFECA8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E135AB2"/>
    <w:multiLevelType w:val="multilevel"/>
    <w:tmpl w:val="76063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937535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7571B83"/>
    <w:multiLevelType w:val="hybridMultilevel"/>
    <w:tmpl w:val="FB0CAE5A"/>
    <w:lvl w:ilvl="0" w:tplc="FC48DD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9421E"/>
    <w:multiLevelType w:val="multilevel"/>
    <w:tmpl w:val="6A465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314309"/>
    <w:multiLevelType w:val="multilevel"/>
    <w:tmpl w:val="D292A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BF2687"/>
    <w:multiLevelType w:val="multilevel"/>
    <w:tmpl w:val="70202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2F3ADC"/>
    <w:multiLevelType w:val="multilevel"/>
    <w:tmpl w:val="94C84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8D626E"/>
    <w:multiLevelType w:val="multilevel"/>
    <w:tmpl w:val="D020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AA3B21"/>
    <w:multiLevelType w:val="hybridMultilevel"/>
    <w:tmpl w:val="29422D5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989184">
    <w:abstractNumId w:val="4"/>
  </w:num>
  <w:num w:numId="2" w16cid:durableId="343243841">
    <w:abstractNumId w:val="3"/>
  </w:num>
  <w:num w:numId="3" w16cid:durableId="1508405913">
    <w:abstractNumId w:val="2"/>
  </w:num>
  <w:num w:numId="4" w16cid:durableId="258492288">
    <w:abstractNumId w:val="1"/>
  </w:num>
  <w:num w:numId="5" w16cid:durableId="1507094727">
    <w:abstractNumId w:val="0"/>
  </w:num>
  <w:num w:numId="6" w16cid:durableId="6159130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5762863">
    <w:abstractNumId w:val="5"/>
  </w:num>
  <w:num w:numId="8" w16cid:durableId="871770734">
    <w:abstractNumId w:val="10"/>
  </w:num>
  <w:num w:numId="9" w16cid:durableId="17673125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2946926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5102484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54218006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72795297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32628582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67044473">
    <w:abstractNumId w:val="20"/>
  </w:num>
  <w:num w:numId="16" w16cid:durableId="1119766212">
    <w:abstractNumId w:val="14"/>
  </w:num>
  <w:num w:numId="17" w16cid:durableId="567691993">
    <w:abstractNumId w:val="7"/>
  </w:num>
  <w:num w:numId="18" w16cid:durableId="92436810">
    <w:abstractNumId w:val="11"/>
  </w:num>
  <w:num w:numId="19" w16cid:durableId="285046402">
    <w:abstractNumId w:val="9"/>
  </w:num>
  <w:num w:numId="20" w16cid:durableId="1277517157">
    <w:abstractNumId w:val="8"/>
  </w:num>
  <w:num w:numId="21" w16cid:durableId="372778208">
    <w:abstractNumId w:val="6"/>
  </w:num>
  <w:num w:numId="22" w16cid:durableId="556628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94"/>
    <w:rsid w:val="00006C99"/>
    <w:rsid w:val="00010370"/>
    <w:rsid w:val="000149B8"/>
    <w:rsid w:val="00016400"/>
    <w:rsid w:val="00034AC9"/>
    <w:rsid w:val="00037202"/>
    <w:rsid w:val="000379EA"/>
    <w:rsid w:val="000443A1"/>
    <w:rsid w:val="00044B94"/>
    <w:rsid w:val="00047C5E"/>
    <w:rsid w:val="00050021"/>
    <w:rsid w:val="000512CB"/>
    <w:rsid w:val="00051C89"/>
    <w:rsid w:val="00052FDA"/>
    <w:rsid w:val="00054602"/>
    <w:rsid w:val="00057A0C"/>
    <w:rsid w:val="00060549"/>
    <w:rsid w:val="00062716"/>
    <w:rsid w:val="00063866"/>
    <w:rsid w:val="000638A8"/>
    <w:rsid w:val="00064C91"/>
    <w:rsid w:val="00070EF9"/>
    <w:rsid w:val="00080C31"/>
    <w:rsid w:val="00083967"/>
    <w:rsid w:val="00083D0E"/>
    <w:rsid w:val="00083E93"/>
    <w:rsid w:val="000856B7"/>
    <w:rsid w:val="000867CF"/>
    <w:rsid w:val="0009055A"/>
    <w:rsid w:val="00091408"/>
    <w:rsid w:val="000938A2"/>
    <w:rsid w:val="00093F01"/>
    <w:rsid w:val="000A043A"/>
    <w:rsid w:val="000A41FF"/>
    <w:rsid w:val="000A4E30"/>
    <w:rsid w:val="000A6032"/>
    <w:rsid w:val="000A6AEC"/>
    <w:rsid w:val="000C05C9"/>
    <w:rsid w:val="000C70E9"/>
    <w:rsid w:val="000D1A4A"/>
    <w:rsid w:val="000D5C73"/>
    <w:rsid w:val="000D6524"/>
    <w:rsid w:val="000D792B"/>
    <w:rsid w:val="000E095A"/>
    <w:rsid w:val="000E22AF"/>
    <w:rsid w:val="000E406F"/>
    <w:rsid w:val="000F073C"/>
    <w:rsid w:val="000F3666"/>
    <w:rsid w:val="000F51AD"/>
    <w:rsid w:val="000F51B0"/>
    <w:rsid w:val="000F5DB6"/>
    <w:rsid w:val="000F7F0B"/>
    <w:rsid w:val="001009E1"/>
    <w:rsid w:val="001011D7"/>
    <w:rsid w:val="001043CB"/>
    <w:rsid w:val="0010521C"/>
    <w:rsid w:val="00106603"/>
    <w:rsid w:val="001167F5"/>
    <w:rsid w:val="00123931"/>
    <w:rsid w:val="00126875"/>
    <w:rsid w:val="00127CEF"/>
    <w:rsid w:val="00130A63"/>
    <w:rsid w:val="00130FA6"/>
    <w:rsid w:val="001327FB"/>
    <w:rsid w:val="001355C9"/>
    <w:rsid w:val="0014011D"/>
    <w:rsid w:val="0014039A"/>
    <w:rsid w:val="00141CDE"/>
    <w:rsid w:val="00144199"/>
    <w:rsid w:val="00144D49"/>
    <w:rsid w:val="0015714D"/>
    <w:rsid w:val="001611B1"/>
    <w:rsid w:val="0016624A"/>
    <w:rsid w:val="0016724C"/>
    <w:rsid w:val="00175465"/>
    <w:rsid w:val="0017550A"/>
    <w:rsid w:val="001761A2"/>
    <w:rsid w:val="001853B4"/>
    <w:rsid w:val="00185A3B"/>
    <w:rsid w:val="00186090"/>
    <w:rsid w:val="00186DB4"/>
    <w:rsid w:val="001A19A2"/>
    <w:rsid w:val="001A20A4"/>
    <w:rsid w:val="001A411E"/>
    <w:rsid w:val="001A7C45"/>
    <w:rsid w:val="001B04B8"/>
    <w:rsid w:val="001B1971"/>
    <w:rsid w:val="001B3AE9"/>
    <w:rsid w:val="001B3D6D"/>
    <w:rsid w:val="001B736A"/>
    <w:rsid w:val="001C597F"/>
    <w:rsid w:val="001C5E87"/>
    <w:rsid w:val="001D07FD"/>
    <w:rsid w:val="001D2A2A"/>
    <w:rsid w:val="001F0020"/>
    <w:rsid w:val="001F10A7"/>
    <w:rsid w:val="001F2FAE"/>
    <w:rsid w:val="001F56B9"/>
    <w:rsid w:val="001F581D"/>
    <w:rsid w:val="001F7309"/>
    <w:rsid w:val="001F765F"/>
    <w:rsid w:val="001F7D6E"/>
    <w:rsid w:val="00201E3E"/>
    <w:rsid w:val="00201F65"/>
    <w:rsid w:val="00202E52"/>
    <w:rsid w:val="00205D7F"/>
    <w:rsid w:val="00206A80"/>
    <w:rsid w:val="0021029D"/>
    <w:rsid w:val="00213616"/>
    <w:rsid w:val="00221D6D"/>
    <w:rsid w:val="002258EC"/>
    <w:rsid w:val="00242AC3"/>
    <w:rsid w:val="00246334"/>
    <w:rsid w:val="00246ECA"/>
    <w:rsid w:val="00247589"/>
    <w:rsid w:val="00252C91"/>
    <w:rsid w:val="00256F8B"/>
    <w:rsid w:val="00260447"/>
    <w:rsid w:val="00260AFB"/>
    <w:rsid w:val="00260DD5"/>
    <w:rsid w:val="00261103"/>
    <w:rsid w:val="00262EF4"/>
    <w:rsid w:val="00264ECE"/>
    <w:rsid w:val="00267FEA"/>
    <w:rsid w:val="002804F8"/>
    <w:rsid w:val="00280A6C"/>
    <w:rsid w:val="00281CB0"/>
    <w:rsid w:val="00286ED9"/>
    <w:rsid w:val="00287FBA"/>
    <w:rsid w:val="00292E83"/>
    <w:rsid w:val="002932D4"/>
    <w:rsid w:val="00293E80"/>
    <w:rsid w:val="00294D7F"/>
    <w:rsid w:val="00295912"/>
    <w:rsid w:val="002965BD"/>
    <w:rsid w:val="002A0EDA"/>
    <w:rsid w:val="002A4186"/>
    <w:rsid w:val="002A67DC"/>
    <w:rsid w:val="002A692F"/>
    <w:rsid w:val="002B061C"/>
    <w:rsid w:val="002B249B"/>
    <w:rsid w:val="002B4C71"/>
    <w:rsid w:val="002B7E97"/>
    <w:rsid w:val="002C436C"/>
    <w:rsid w:val="002C768C"/>
    <w:rsid w:val="002C7872"/>
    <w:rsid w:val="002D0E87"/>
    <w:rsid w:val="002D69DE"/>
    <w:rsid w:val="002E124D"/>
    <w:rsid w:val="002E2450"/>
    <w:rsid w:val="002E5B33"/>
    <w:rsid w:val="002E6255"/>
    <w:rsid w:val="002E64D3"/>
    <w:rsid w:val="002E7094"/>
    <w:rsid w:val="002F0DB4"/>
    <w:rsid w:val="002F269B"/>
    <w:rsid w:val="002F3C42"/>
    <w:rsid w:val="002F68CE"/>
    <w:rsid w:val="002F761A"/>
    <w:rsid w:val="00300270"/>
    <w:rsid w:val="00300D9B"/>
    <w:rsid w:val="0030336D"/>
    <w:rsid w:val="0030615E"/>
    <w:rsid w:val="00314494"/>
    <w:rsid w:val="00315663"/>
    <w:rsid w:val="00315CD4"/>
    <w:rsid w:val="003174FE"/>
    <w:rsid w:val="003202E3"/>
    <w:rsid w:val="00320A42"/>
    <w:rsid w:val="00321990"/>
    <w:rsid w:val="00324CD4"/>
    <w:rsid w:val="00325A27"/>
    <w:rsid w:val="003312CC"/>
    <w:rsid w:val="003321C4"/>
    <w:rsid w:val="00333486"/>
    <w:rsid w:val="003362D5"/>
    <w:rsid w:val="003402B1"/>
    <w:rsid w:val="00340CD9"/>
    <w:rsid w:val="00350AB8"/>
    <w:rsid w:val="00351276"/>
    <w:rsid w:val="0035216B"/>
    <w:rsid w:val="00352400"/>
    <w:rsid w:val="00352A27"/>
    <w:rsid w:val="003536B9"/>
    <w:rsid w:val="0035417B"/>
    <w:rsid w:val="00355069"/>
    <w:rsid w:val="00360694"/>
    <w:rsid w:val="003607B3"/>
    <w:rsid w:val="003614EE"/>
    <w:rsid w:val="00361C04"/>
    <w:rsid w:val="00365E50"/>
    <w:rsid w:val="0036677A"/>
    <w:rsid w:val="003746A0"/>
    <w:rsid w:val="00375178"/>
    <w:rsid w:val="003832F5"/>
    <w:rsid w:val="00384356"/>
    <w:rsid w:val="00390AF6"/>
    <w:rsid w:val="003A1790"/>
    <w:rsid w:val="003A2998"/>
    <w:rsid w:val="003A30C1"/>
    <w:rsid w:val="003A4E13"/>
    <w:rsid w:val="003B2FFC"/>
    <w:rsid w:val="003B3651"/>
    <w:rsid w:val="003D3430"/>
    <w:rsid w:val="003D4025"/>
    <w:rsid w:val="003D6434"/>
    <w:rsid w:val="003E0DF8"/>
    <w:rsid w:val="003E5880"/>
    <w:rsid w:val="003E6CA2"/>
    <w:rsid w:val="003F3D49"/>
    <w:rsid w:val="003F4515"/>
    <w:rsid w:val="003F5B0D"/>
    <w:rsid w:val="00404877"/>
    <w:rsid w:val="004053B7"/>
    <w:rsid w:val="00406CC3"/>
    <w:rsid w:val="00411084"/>
    <w:rsid w:val="00414F84"/>
    <w:rsid w:val="004158BB"/>
    <w:rsid w:val="00416717"/>
    <w:rsid w:val="00422D49"/>
    <w:rsid w:val="004232DD"/>
    <w:rsid w:val="0042594F"/>
    <w:rsid w:val="0042684E"/>
    <w:rsid w:val="00426A93"/>
    <w:rsid w:val="00436A1B"/>
    <w:rsid w:val="00437CA5"/>
    <w:rsid w:val="00447446"/>
    <w:rsid w:val="00447905"/>
    <w:rsid w:val="00447C35"/>
    <w:rsid w:val="004539C0"/>
    <w:rsid w:val="00454DF7"/>
    <w:rsid w:val="0046023A"/>
    <w:rsid w:val="00463647"/>
    <w:rsid w:val="0046653F"/>
    <w:rsid w:val="00470E23"/>
    <w:rsid w:val="00471CDD"/>
    <w:rsid w:val="00475CB3"/>
    <w:rsid w:val="00484DB9"/>
    <w:rsid w:val="00485AC3"/>
    <w:rsid w:val="00491451"/>
    <w:rsid w:val="0049510C"/>
    <w:rsid w:val="004965F4"/>
    <w:rsid w:val="004A0B0E"/>
    <w:rsid w:val="004A66C0"/>
    <w:rsid w:val="004B54F9"/>
    <w:rsid w:val="004B72E5"/>
    <w:rsid w:val="004D0358"/>
    <w:rsid w:val="004D1789"/>
    <w:rsid w:val="004D2183"/>
    <w:rsid w:val="004D792A"/>
    <w:rsid w:val="004E0AC7"/>
    <w:rsid w:val="004E550E"/>
    <w:rsid w:val="004F305C"/>
    <w:rsid w:val="004F4041"/>
    <w:rsid w:val="00500BB0"/>
    <w:rsid w:val="00504F6B"/>
    <w:rsid w:val="00505779"/>
    <w:rsid w:val="005059D7"/>
    <w:rsid w:val="00507DD5"/>
    <w:rsid w:val="005125EB"/>
    <w:rsid w:val="00513134"/>
    <w:rsid w:val="005142D3"/>
    <w:rsid w:val="005176E9"/>
    <w:rsid w:val="005239B3"/>
    <w:rsid w:val="005249CE"/>
    <w:rsid w:val="00525BBC"/>
    <w:rsid w:val="00534438"/>
    <w:rsid w:val="0053710B"/>
    <w:rsid w:val="00541D6F"/>
    <w:rsid w:val="00541F80"/>
    <w:rsid w:val="00547C1C"/>
    <w:rsid w:val="005566E2"/>
    <w:rsid w:val="00564C06"/>
    <w:rsid w:val="00565E26"/>
    <w:rsid w:val="005718EF"/>
    <w:rsid w:val="00572811"/>
    <w:rsid w:val="005773F4"/>
    <w:rsid w:val="00580AE1"/>
    <w:rsid w:val="00581AD4"/>
    <w:rsid w:val="00583C3A"/>
    <w:rsid w:val="0058748C"/>
    <w:rsid w:val="005875C6"/>
    <w:rsid w:val="005916C9"/>
    <w:rsid w:val="00592226"/>
    <w:rsid w:val="00594074"/>
    <w:rsid w:val="00594714"/>
    <w:rsid w:val="005A4742"/>
    <w:rsid w:val="005A560B"/>
    <w:rsid w:val="005B06BA"/>
    <w:rsid w:val="005B564D"/>
    <w:rsid w:val="005B6D25"/>
    <w:rsid w:val="005D12B5"/>
    <w:rsid w:val="005D63BB"/>
    <w:rsid w:val="005E1215"/>
    <w:rsid w:val="005E294A"/>
    <w:rsid w:val="005E492D"/>
    <w:rsid w:val="005E6122"/>
    <w:rsid w:val="005F33EA"/>
    <w:rsid w:val="005F3DB2"/>
    <w:rsid w:val="0060186B"/>
    <w:rsid w:val="00603449"/>
    <w:rsid w:val="006035A2"/>
    <w:rsid w:val="00604BB2"/>
    <w:rsid w:val="00605922"/>
    <w:rsid w:val="00612B92"/>
    <w:rsid w:val="006258A6"/>
    <w:rsid w:val="00626688"/>
    <w:rsid w:val="00630364"/>
    <w:rsid w:val="00635EB4"/>
    <w:rsid w:val="006363A4"/>
    <w:rsid w:val="00636E5A"/>
    <w:rsid w:val="00655FCF"/>
    <w:rsid w:val="00660D3D"/>
    <w:rsid w:val="00660E04"/>
    <w:rsid w:val="00664E72"/>
    <w:rsid w:val="00666EAE"/>
    <w:rsid w:val="00670B0C"/>
    <w:rsid w:val="006742A1"/>
    <w:rsid w:val="00675BBE"/>
    <w:rsid w:val="00683478"/>
    <w:rsid w:val="0068799E"/>
    <w:rsid w:val="00690523"/>
    <w:rsid w:val="00692BBF"/>
    <w:rsid w:val="006961BC"/>
    <w:rsid w:val="0069645F"/>
    <w:rsid w:val="006A150D"/>
    <w:rsid w:val="006A24DF"/>
    <w:rsid w:val="006A5A8B"/>
    <w:rsid w:val="006B234E"/>
    <w:rsid w:val="006B2B2D"/>
    <w:rsid w:val="006B3EBF"/>
    <w:rsid w:val="006B544D"/>
    <w:rsid w:val="006B6925"/>
    <w:rsid w:val="006C7438"/>
    <w:rsid w:val="006C7EB5"/>
    <w:rsid w:val="006D1B47"/>
    <w:rsid w:val="006D253D"/>
    <w:rsid w:val="006D3E44"/>
    <w:rsid w:val="006D421D"/>
    <w:rsid w:val="006D4ADB"/>
    <w:rsid w:val="006D4D9C"/>
    <w:rsid w:val="006E0132"/>
    <w:rsid w:val="006E0619"/>
    <w:rsid w:val="006E687B"/>
    <w:rsid w:val="006F5871"/>
    <w:rsid w:val="006F58D0"/>
    <w:rsid w:val="006F6659"/>
    <w:rsid w:val="006F6D29"/>
    <w:rsid w:val="006F6F2A"/>
    <w:rsid w:val="00701011"/>
    <w:rsid w:val="007019A5"/>
    <w:rsid w:val="00701B2E"/>
    <w:rsid w:val="00704C11"/>
    <w:rsid w:val="007206D4"/>
    <w:rsid w:val="00721384"/>
    <w:rsid w:val="00721DD9"/>
    <w:rsid w:val="00722669"/>
    <w:rsid w:val="00722AAF"/>
    <w:rsid w:val="00725A5B"/>
    <w:rsid w:val="007271DF"/>
    <w:rsid w:val="00732780"/>
    <w:rsid w:val="007347C0"/>
    <w:rsid w:val="00735587"/>
    <w:rsid w:val="00737B73"/>
    <w:rsid w:val="00743E0E"/>
    <w:rsid w:val="00743EA8"/>
    <w:rsid w:val="007473EE"/>
    <w:rsid w:val="0075291A"/>
    <w:rsid w:val="00754500"/>
    <w:rsid w:val="00765527"/>
    <w:rsid w:val="00780C7C"/>
    <w:rsid w:val="00782C49"/>
    <w:rsid w:val="00791E15"/>
    <w:rsid w:val="00794526"/>
    <w:rsid w:val="007960C4"/>
    <w:rsid w:val="0079636F"/>
    <w:rsid w:val="007A3343"/>
    <w:rsid w:val="007A6F9C"/>
    <w:rsid w:val="007B25CA"/>
    <w:rsid w:val="007B2A99"/>
    <w:rsid w:val="007B2BB0"/>
    <w:rsid w:val="007B7411"/>
    <w:rsid w:val="007C0DF1"/>
    <w:rsid w:val="007C2EDB"/>
    <w:rsid w:val="007C5BB6"/>
    <w:rsid w:val="007C7004"/>
    <w:rsid w:val="007D3735"/>
    <w:rsid w:val="007D694C"/>
    <w:rsid w:val="007E21BC"/>
    <w:rsid w:val="007E4E87"/>
    <w:rsid w:val="007E6573"/>
    <w:rsid w:val="007F50B9"/>
    <w:rsid w:val="00805D87"/>
    <w:rsid w:val="00815291"/>
    <w:rsid w:val="0081600C"/>
    <w:rsid w:val="00817AB5"/>
    <w:rsid w:val="00820B62"/>
    <w:rsid w:val="008327C7"/>
    <w:rsid w:val="00836EFE"/>
    <w:rsid w:val="008370F6"/>
    <w:rsid w:val="00846824"/>
    <w:rsid w:val="00854162"/>
    <w:rsid w:val="00854A08"/>
    <w:rsid w:val="0085628F"/>
    <w:rsid w:val="00860EBD"/>
    <w:rsid w:val="00865CEB"/>
    <w:rsid w:val="00866700"/>
    <w:rsid w:val="00867B92"/>
    <w:rsid w:val="00874A1C"/>
    <w:rsid w:val="008772E3"/>
    <w:rsid w:val="008779E8"/>
    <w:rsid w:val="00880024"/>
    <w:rsid w:val="00884FB0"/>
    <w:rsid w:val="0088520C"/>
    <w:rsid w:val="0088740A"/>
    <w:rsid w:val="008947E5"/>
    <w:rsid w:val="008A41CC"/>
    <w:rsid w:val="008A5CB5"/>
    <w:rsid w:val="008A7606"/>
    <w:rsid w:val="008B2876"/>
    <w:rsid w:val="008C18C3"/>
    <w:rsid w:val="008C265B"/>
    <w:rsid w:val="008C2DFD"/>
    <w:rsid w:val="008C541C"/>
    <w:rsid w:val="008C56FE"/>
    <w:rsid w:val="008C62F9"/>
    <w:rsid w:val="008C674D"/>
    <w:rsid w:val="008D576E"/>
    <w:rsid w:val="008D6A63"/>
    <w:rsid w:val="008D79D5"/>
    <w:rsid w:val="008E522B"/>
    <w:rsid w:val="008E5CF9"/>
    <w:rsid w:val="00906A2A"/>
    <w:rsid w:val="00907BD4"/>
    <w:rsid w:val="00914F8C"/>
    <w:rsid w:val="009200CD"/>
    <w:rsid w:val="00925E63"/>
    <w:rsid w:val="00930CA3"/>
    <w:rsid w:val="00931B04"/>
    <w:rsid w:val="00931CB6"/>
    <w:rsid w:val="00932669"/>
    <w:rsid w:val="00936C5B"/>
    <w:rsid w:val="009375D8"/>
    <w:rsid w:val="0094071B"/>
    <w:rsid w:val="009448E2"/>
    <w:rsid w:val="00954C6A"/>
    <w:rsid w:val="00955D28"/>
    <w:rsid w:val="009575A0"/>
    <w:rsid w:val="0096237C"/>
    <w:rsid w:val="00965080"/>
    <w:rsid w:val="0097184C"/>
    <w:rsid w:val="009739F8"/>
    <w:rsid w:val="00984693"/>
    <w:rsid w:val="00984FE5"/>
    <w:rsid w:val="00987A7E"/>
    <w:rsid w:val="00991B9C"/>
    <w:rsid w:val="00991E76"/>
    <w:rsid w:val="009937E6"/>
    <w:rsid w:val="009A239F"/>
    <w:rsid w:val="009A3724"/>
    <w:rsid w:val="009B26CE"/>
    <w:rsid w:val="009B5859"/>
    <w:rsid w:val="009C0F66"/>
    <w:rsid w:val="009C1C3C"/>
    <w:rsid w:val="009D063E"/>
    <w:rsid w:val="009D25E9"/>
    <w:rsid w:val="009D50C6"/>
    <w:rsid w:val="009E1E2F"/>
    <w:rsid w:val="009E7523"/>
    <w:rsid w:val="009F06C7"/>
    <w:rsid w:val="009F6CBA"/>
    <w:rsid w:val="00A0272F"/>
    <w:rsid w:val="00A0654C"/>
    <w:rsid w:val="00A069F0"/>
    <w:rsid w:val="00A07800"/>
    <w:rsid w:val="00A134A2"/>
    <w:rsid w:val="00A1678F"/>
    <w:rsid w:val="00A17E49"/>
    <w:rsid w:val="00A211EC"/>
    <w:rsid w:val="00A21BAB"/>
    <w:rsid w:val="00A2443A"/>
    <w:rsid w:val="00A24D52"/>
    <w:rsid w:val="00A24E70"/>
    <w:rsid w:val="00A30534"/>
    <w:rsid w:val="00A305B0"/>
    <w:rsid w:val="00A33CD4"/>
    <w:rsid w:val="00A41D8C"/>
    <w:rsid w:val="00A45003"/>
    <w:rsid w:val="00A50EA5"/>
    <w:rsid w:val="00A5356A"/>
    <w:rsid w:val="00A536C3"/>
    <w:rsid w:val="00A61268"/>
    <w:rsid w:val="00A6385D"/>
    <w:rsid w:val="00A65B40"/>
    <w:rsid w:val="00A67CDF"/>
    <w:rsid w:val="00A7058D"/>
    <w:rsid w:val="00A72C9F"/>
    <w:rsid w:val="00A74C0A"/>
    <w:rsid w:val="00A74D16"/>
    <w:rsid w:val="00A76C8C"/>
    <w:rsid w:val="00A85156"/>
    <w:rsid w:val="00A86BC8"/>
    <w:rsid w:val="00AA0077"/>
    <w:rsid w:val="00AA0083"/>
    <w:rsid w:val="00AA1610"/>
    <w:rsid w:val="00AA1885"/>
    <w:rsid w:val="00AA2334"/>
    <w:rsid w:val="00AA3D33"/>
    <w:rsid w:val="00AA486D"/>
    <w:rsid w:val="00AB2923"/>
    <w:rsid w:val="00AB4412"/>
    <w:rsid w:val="00AB51CD"/>
    <w:rsid w:val="00AC6F76"/>
    <w:rsid w:val="00AD2B24"/>
    <w:rsid w:val="00AD4662"/>
    <w:rsid w:val="00AE020F"/>
    <w:rsid w:val="00AE025B"/>
    <w:rsid w:val="00AE06B8"/>
    <w:rsid w:val="00AE0DAE"/>
    <w:rsid w:val="00AE6580"/>
    <w:rsid w:val="00AF2972"/>
    <w:rsid w:val="00AF3B26"/>
    <w:rsid w:val="00AF5905"/>
    <w:rsid w:val="00AF7F1E"/>
    <w:rsid w:val="00B00265"/>
    <w:rsid w:val="00B00716"/>
    <w:rsid w:val="00B14570"/>
    <w:rsid w:val="00B14FD4"/>
    <w:rsid w:val="00B166D0"/>
    <w:rsid w:val="00B27171"/>
    <w:rsid w:val="00B337E7"/>
    <w:rsid w:val="00B33CFF"/>
    <w:rsid w:val="00B40290"/>
    <w:rsid w:val="00B41239"/>
    <w:rsid w:val="00B41E69"/>
    <w:rsid w:val="00B43EB7"/>
    <w:rsid w:val="00B46AAA"/>
    <w:rsid w:val="00B5018D"/>
    <w:rsid w:val="00B520FB"/>
    <w:rsid w:val="00B609CD"/>
    <w:rsid w:val="00B638AC"/>
    <w:rsid w:val="00B6591A"/>
    <w:rsid w:val="00B70DB3"/>
    <w:rsid w:val="00B71199"/>
    <w:rsid w:val="00B731FB"/>
    <w:rsid w:val="00B7462A"/>
    <w:rsid w:val="00B75241"/>
    <w:rsid w:val="00B76171"/>
    <w:rsid w:val="00B805F7"/>
    <w:rsid w:val="00B8299D"/>
    <w:rsid w:val="00B851F8"/>
    <w:rsid w:val="00B872DD"/>
    <w:rsid w:val="00B9064E"/>
    <w:rsid w:val="00B918DA"/>
    <w:rsid w:val="00B94800"/>
    <w:rsid w:val="00B95369"/>
    <w:rsid w:val="00BA10E3"/>
    <w:rsid w:val="00BA294D"/>
    <w:rsid w:val="00BA4B11"/>
    <w:rsid w:val="00BB3CC3"/>
    <w:rsid w:val="00BB49AD"/>
    <w:rsid w:val="00BB50B8"/>
    <w:rsid w:val="00BB5DDB"/>
    <w:rsid w:val="00BC0B4A"/>
    <w:rsid w:val="00BC15FD"/>
    <w:rsid w:val="00BD4973"/>
    <w:rsid w:val="00BD6360"/>
    <w:rsid w:val="00BE0C6A"/>
    <w:rsid w:val="00BE3F7D"/>
    <w:rsid w:val="00BE4D6B"/>
    <w:rsid w:val="00BE7030"/>
    <w:rsid w:val="00BF2446"/>
    <w:rsid w:val="00BF299B"/>
    <w:rsid w:val="00BF2D2C"/>
    <w:rsid w:val="00BF45EE"/>
    <w:rsid w:val="00BF4FF6"/>
    <w:rsid w:val="00BF6E63"/>
    <w:rsid w:val="00C00E6B"/>
    <w:rsid w:val="00C01461"/>
    <w:rsid w:val="00C0150C"/>
    <w:rsid w:val="00C0362E"/>
    <w:rsid w:val="00C0552F"/>
    <w:rsid w:val="00C10B04"/>
    <w:rsid w:val="00C12EA1"/>
    <w:rsid w:val="00C20F25"/>
    <w:rsid w:val="00C20FC0"/>
    <w:rsid w:val="00C211F9"/>
    <w:rsid w:val="00C227A5"/>
    <w:rsid w:val="00C26226"/>
    <w:rsid w:val="00C2704E"/>
    <w:rsid w:val="00C35044"/>
    <w:rsid w:val="00C3579E"/>
    <w:rsid w:val="00C42368"/>
    <w:rsid w:val="00C432E5"/>
    <w:rsid w:val="00C46D80"/>
    <w:rsid w:val="00C475A8"/>
    <w:rsid w:val="00C47E5F"/>
    <w:rsid w:val="00C509B2"/>
    <w:rsid w:val="00C70C1F"/>
    <w:rsid w:val="00C720C9"/>
    <w:rsid w:val="00C72951"/>
    <w:rsid w:val="00C80BED"/>
    <w:rsid w:val="00C817C7"/>
    <w:rsid w:val="00C81F9D"/>
    <w:rsid w:val="00C87E33"/>
    <w:rsid w:val="00C90002"/>
    <w:rsid w:val="00C9508B"/>
    <w:rsid w:val="00C97FF8"/>
    <w:rsid w:val="00CA0667"/>
    <w:rsid w:val="00CA2A8C"/>
    <w:rsid w:val="00CA47DE"/>
    <w:rsid w:val="00CB4800"/>
    <w:rsid w:val="00CB52B7"/>
    <w:rsid w:val="00CB57BA"/>
    <w:rsid w:val="00CC0D00"/>
    <w:rsid w:val="00CC3ED0"/>
    <w:rsid w:val="00CC56B5"/>
    <w:rsid w:val="00CC5F4C"/>
    <w:rsid w:val="00CC62A3"/>
    <w:rsid w:val="00CC6ECF"/>
    <w:rsid w:val="00CC74EC"/>
    <w:rsid w:val="00CD0293"/>
    <w:rsid w:val="00CD2FA3"/>
    <w:rsid w:val="00CD45AA"/>
    <w:rsid w:val="00CD723C"/>
    <w:rsid w:val="00CE530D"/>
    <w:rsid w:val="00CE577E"/>
    <w:rsid w:val="00CE6481"/>
    <w:rsid w:val="00CE74B2"/>
    <w:rsid w:val="00CF382E"/>
    <w:rsid w:val="00CF67B6"/>
    <w:rsid w:val="00D0412A"/>
    <w:rsid w:val="00D059DB"/>
    <w:rsid w:val="00D10A4D"/>
    <w:rsid w:val="00D1207D"/>
    <w:rsid w:val="00D13C8F"/>
    <w:rsid w:val="00D14C78"/>
    <w:rsid w:val="00D173C2"/>
    <w:rsid w:val="00D263B7"/>
    <w:rsid w:val="00D30D55"/>
    <w:rsid w:val="00D335D1"/>
    <w:rsid w:val="00D36A32"/>
    <w:rsid w:val="00D402E6"/>
    <w:rsid w:val="00D42366"/>
    <w:rsid w:val="00D44426"/>
    <w:rsid w:val="00D4515D"/>
    <w:rsid w:val="00D472EF"/>
    <w:rsid w:val="00D507E4"/>
    <w:rsid w:val="00D5254A"/>
    <w:rsid w:val="00D52B4E"/>
    <w:rsid w:val="00D6091E"/>
    <w:rsid w:val="00D615DE"/>
    <w:rsid w:val="00D636F9"/>
    <w:rsid w:val="00D66EB8"/>
    <w:rsid w:val="00D72F63"/>
    <w:rsid w:val="00D73FBD"/>
    <w:rsid w:val="00D75FF4"/>
    <w:rsid w:val="00D76DC1"/>
    <w:rsid w:val="00D83BFD"/>
    <w:rsid w:val="00D83F31"/>
    <w:rsid w:val="00D841DA"/>
    <w:rsid w:val="00D869B1"/>
    <w:rsid w:val="00D86CAE"/>
    <w:rsid w:val="00D87294"/>
    <w:rsid w:val="00D93E7C"/>
    <w:rsid w:val="00DA6CFF"/>
    <w:rsid w:val="00DA7CE2"/>
    <w:rsid w:val="00DB064D"/>
    <w:rsid w:val="00DB2830"/>
    <w:rsid w:val="00DB793D"/>
    <w:rsid w:val="00DC2392"/>
    <w:rsid w:val="00DC3B7E"/>
    <w:rsid w:val="00DC5827"/>
    <w:rsid w:val="00DD0E3F"/>
    <w:rsid w:val="00DD0F4C"/>
    <w:rsid w:val="00DD5DCA"/>
    <w:rsid w:val="00DE3EBF"/>
    <w:rsid w:val="00DE6142"/>
    <w:rsid w:val="00DE790D"/>
    <w:rsid w:val="00DF1C2C"/>
    <w:rsid w:val="00DF47E2"/>
    <w:rsid w:val="00DF5918"/>
    <w:rsid w:val="00DF670E"/>
    <w:rsid w:val="00E00E7D"/>
    <w:rsid w:val="00E013AD"/>
    <w:rsid w:val="00E07F70"/>
    <w:rsid w:val="00E13710"/>
    <w:rsid w:val="00E20BF5"/>
    <w:rsid w:val="00E223A0"/>
    <w:rsid w:val="00E23E34"/>
    <w:rsid w:val="00E25D0B"/>
    <w:rsid w:val="00E32B0F"/>
    <w:rsid w:val="00E35D49"/>
    <w:rsid w:val="00E364EE"/>
    <w:rsid w:val="00E366A7"/>
    <w:rsid w:val="00E41885"/>
    <w:rsid w:val="00E42446"/>
    <w:rsid w:val="00E430D6"/>
    <w:rsid w:val="00E462D4"/>
    <w:rsid w:val="00E509B1"/>
    <w:rsid w:val="00E51F3C"/>
    <w:rsid w:val="00E569B6"/>
    <w:rsid w:val="00E63DBD"/>
    <w:rsid w:val="00E77721"/>
    <w:rsid w:val="00E810CC"/>
    <w:rsid w:val="00E85B53"/>
    <w:rsid w:val="00E86D75"/>
    <w:rsid w:val="00E9335C"/>
    <w:rsid w:val="00E937B2"/>
    <w:rsid w:val="00E951CD"/>
    <w:rsid w:val="00EA2123"/>
    <w:rsid w:val="00EA262F"/>
    <w:rsid w:val="00EB10F7"/>
    <w:rsid w:val="00EB4A04"/>
    <w:rsid w:val="00EB66D8"/>
    <w:rsid w:val="00EB7FD2"/>
    <w:rsid w:val="00EC03AA"/>
    <w:rsid w:val="00EC1673"/>
    <w:rsid w:val="00EC1CD8"/>
    <w:rsid w:val="00EC3371"/>
    <w:rsid w:val="00EC5DD7"/>
    <w:rsid w:val="00EC68E5"/>
    <w:rsid w:val="00ED0011"/>
    <w:rsid w:val="00ED02E5"/>
    <w:rsid w:val="00ED1A8D"/>
    <w:rsid w:val="00ED1C81"/>
    <w:rsid w:val="00ED2F66"/>
    <w:rsid w:val="00ED5743"/>
    <w:rsid w:val="00EE0A71"/>
    <w:rsid w:val="00EE28C7"/>
    <w:rsid w:val="00EE2D0D"/>
    <w:rsid w:val="00EE37EA"/>
    <w:rsid w:val="00EE3EB5"/>
    <w:rsid w:val="00EE4773"/>
    <w:rsid w:val="00EE4A73"/>
    <w:rsid w:val="00EF134D"/>
    <w:rsid w:val="00EF4A7B"/>
    <w:rsid w:val="00EF5155"/>
    <w:rsid w:val="00EF7C40"/>
    <w:rsid w:val="00F06464"/>
    <w:rsid w:val="00F10496"/>
    <w:rsid w:val="00F16F74"/>
    <w:rsid w:val="00F21293"/>
    <w:rsid w:val="00F21431"/>
    <w:rsid w:val="00F249FA"/>
    <w:rsid w:val="00F308F2"/>
    <w:rsid w:val="00F33BA9"/>
    <w:rsid w:val="00F3615C"/>
    <w:rsid w:val="00F403DC"/>
    <w:rsid w:val="00F41529"/>
    <w:rsid w:val="00F44568"/>
    <w:rsid w:val="00F52F6F"/>
    <w:rsid w:val="00F55638"/>
    <w:rsid w:val="00F578F8"/>
    <w:rsid w:val="00F62F98"/>
    <w:rsid w:val="00F73573"/>
    <w:rsid w:val="00F744BB"/>
    <w:rsid w:val="00F74BFC"/>
    <w:rsid w:val="00F7733F"/>
    <w:rsid w:val="00F77D2A"/>
    <w:rsid w:val="00F8081A"/>
    <w:rsid w:val="00F826B8"/>
    <w:rsid w:val="00F9054E"/>
    <w:rsid w:val="00F93A48"/>
    <w:rsid w:val="00F94655"/>
    <w:rsid w:val="00F946DB"/>
    <w:rsid w:val="00F949CF"/>
    <w:rsid w:val="00FA2463"/>
    <w:rsid w:val="00FA3885"/>
    <w:rsid w:val="00FB10C9"/>
    <w:rsid w:val="00FB65B5"/>
    <w:rsid w:val="00FC4702"/>
    <w:rsid w:val="00FD0ED8"/>
    <w:rsid w:val="00FE2401"/>
    <w:rsid w:val="00FE2471"/>
    <w:rsid w:val="00FE5A66"/>
    <w:rsid w:val="00FE679A"/>
    <w:rsid w:val="00FE78D1"/>
    <w:rsid w:val="00FF0F28"/>
    <w:rsid w:val="00FF1515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7939426"/>
  <w15:docId w15:val="{CD64502E-BD06-4F88-B580-205052EA1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30FA6"/>
    <w:rPr>
      <w:rFonts w:asciiTheme="minorHAnsi" w:hAnsiTheme="minorHAnsi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D69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0D5C73"/>
    <w:rPr>
      <w:color w:val="0000FF"/>
      <w:u w:val="single"/>
    </w:rPr>
  </w:style>
  <w:style w:type="paragraph" w:styleId="Sprechblasentext">
    <w:name w:val="Balloon Text"/>
    <w:basedOn w:val="Standard"/>
    <w:semiHidden/>
    <w:rsid w:val="00A17E4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C21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zeile">
    <w:name w:val="Adresszeile"/>
    <w:rsid w:val="00E569B6"/>
    <w:pPr>
      <w:framePr w:w="3901" w:h="181" w:hSpace="142" w:wrap="around" w:vAnchor="page" w:hAnchor="page" w:x="2501" w:y="2762" w:anchorLock="1"/>
    </w:pPr>
    <w:rPr>
      <w:rFonts w:ascii="FagoPro" w:hAnsi="FagoPro" w:cs="FagoPro"/>
      <w:sz w:val="18"/>
      <w:szCs w:val="17"/>
    </w:rPr>
  </w:style>
  <w:style w:type="paragraph" w:customStyle="1" w:styleId="Datumszeile">
    <w:name w:val="Datumszeile"/>
    <w:rsid w:val="002F269B"/>
    <w:pPr>
      <w:framePr w:w="3901" w:h="181" w:hSpace="142" w:wrap="around" w:vAnchor="page" w:hAnchor="page" w:x="2490" w:y="5733" w:anchorLock="1"/>
    </w:pPr>
    <w:rPr>
      <w:rFonts w:ascii="FagoPro" w:hAnsi="FagoPro" w:cs="FagoPro"/>
      <w:noProof/>
      <w:szCs w:val="18"/>
    </w:rPr>
  </w:style>
  <w:style w:type="paragraph" w:customStyle="1" w:styleId="Adressbox">
    <w:name w:val="Adressbox"/>
    <w:rsid w:val="00E569B6"/>
    <w:pPr>
      <w:framePr w:w="2002" w:h="2722" w:hRule="exact" w:hSpace="142" w:wrap="around" w:vAnchor="page" w:hAnchor="page" w:x="9328" w:y="2836" w:anchorLock="1"/>
      <w:autoSpaceDE w:val="0"/>
      <w:autoSpaceDN w:val="0"/>
      <w:adjustRightInd w:val="0"/>
    </w:pPr>
    <w:rPr>
      <w:rFonts w:ascii="FagoPro" w:hAnsi="FagoPro" w:cs="FagoPro"/>
      <w:sz w:val="18"/>
      <w:szCs w:val="17"/>
    </w:rPr>
  </w:style>
  <w:style w:type="character" w:styleId="Fett">
    <w:name w:val="Strong"/>
    <w:basedOn w:val="Absatz-Standardschriftart"/>
    <w:uiPriority w:val="22"/>
    <w:qFormat/>
    <w:rsid w:val="002F269B"/>
    <w:rPr>
      <w:b/>
      <w:bCs/>
    </w:rPr>
  </w:style>
  <w:style w:type="paragraph" w:styleId="Fu-Endnotenberschrift">
    <w:name w:val="Note Heading"/>
    <w:basedOn w:val="Standard"/>
    <w:next w:val="Standard"/>
    <w:rsid w:val="002F269B"/>
  </w:style>
  <w:style w:type="paragraph" w:styleId="Kopfzeile">
    <w:name w:val="header"/>
    <w:basedOn w:val="Standard"/>
    <w:rsid w:val="006D421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6D421D"/>
    <w:pPr>
      <w:tabs>
        <w:tab w:val="center" w:pos="4536"/>
        <w:tab w:val="right" w:pos="9072"/>
      </w:tabs>
    </w:pPr>
  </w:style>
  <w:style w:type="paragraph" w:customStyle="1" w:styleId="FormatvorlageAdresszeile">
    <w:name w:val="Formatvorlage Adresszeile"/>
    <w:basedOn w:val="Adresszeile"/>
    <w:rsid w:val="00874A1C"/>
    <w:pPr>
      <w:framePr w:wrap="around"/>
    </w:pPr>
    <w:rPr>
      <w:u w:val="single"/>
    </w:rPr>
  </w:style>
  <w:style w:type="paragraph" w:styleId="StandardWeb">
    <w:name w:val="Normal (Web)"/>
    <w:basedOn w:val="Standard"/>
    <w:uiPriority w:val="99"/>
    <w:semiHidden/>
    <w:unhideWhenUsed/>
    <w:rsid w:val="00D1207D"/>
    <w:pPr>
      <w:spacing w:after="150"/>
    </w:pPr>
    <w:rPr>
      <w:rFonts w:ascii="Times New Roman" w:hAnsi="Times New Roman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1207D"/>
    <w:rPr>
      <w:rFonts w:ascii="Fago Pro" w:hAnsi="Fago Pro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035A2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083E9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semiHidden/>
    <w:unhideWhenUsed/>
    <w:rsid w:val="00DA7CE2"/>
    <w:rPr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DA7CE2"/>
    <w:rPr>
      <w:rFonts w:asciiTheme="minorHAnsi" w:hAnsiTheme="minorHAnsi"/>
    </w:rPr>
  </w:style>
  <w:style w:type="character" w:styleId="Funotenzeichen">
    <w:name w:val="footnote reference"/>
    <w:basedOn w:val="Absatz-Standardschriftart"/>
    <w:semiHidden/>
    <w:unhideWhenUsed/>
    <w:rsid w:val="00DA7CE2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rsid w:val="007D69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D694C"/>
    <w:pPr>
      <w:spacing w:line="259" w:lineRule="auto"/>
      <w:outlineLvl w:val="9"/>
    </w:pPr>
  </w:style>
  <w:style w:type="paragraph" w:styleId="Untertitel">
    <w:name w:val="Subtitle"/>
    <w:basedOn w:val="Standard"/>
    <w:next w:val="Standard"/>
    <w:link w:val="UntertitelZchn"/>
    <w:qFormat/>
    <w:rsid w:val="00E23E34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rsid w:val="00E23E3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Verzeichnis1">
    <w:name w:val="toc 1"/>
    <w:basedOn w:val="Standard"/>
    <w:next w:val="Standard"/>
    <w:autoRedefine/>
    <w:uiPriority w:val="39"/>
    <w:unhideWhenUsed/>
    <w:rsid w:val="00D10A4D"/>
    <w:pPr>
      <w:tabs>
        <w:tab w:val="left" w:pos="284"/>
        <w:tab w:val="right" w:leader="dot" w:pos="9060"/>
      </w:tabs>
      <w:spacing w:after="100"/>
    </w:pPr>
  </w:style>
  <w:style w:type="character" w:styleId="Kommentarzeichen">
    <w:name w:val="annotation reference"/>
    <w:basedOn w:val="Absatz-Standardschriftart"/>
    <w:semiHidden/>
    <w:unhideWhenUsed/>
    <w:rsid w:val="003A2998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3A2998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3A2998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3A299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3A2998"/>
    <w:rPr>
      <w:rFonts w:asciiTheme="minorHAnsi" w:hAnsiTheme="minorHAnsi"/>
      <w:b/>
      <w:bCs/>
    </w:rPr>
  </w:style>
  <w:style w:type="paragraph" w:styleId="berarbeitung">
    <w:name w:val="Revision"/>
    <w:hidden/>
    <w:uiPriority w:val="99"/>
    <w:semiHidden/>
    <w:rsid w:val="00AF3B26"/>
    <w:rPr>
      <w:rFonts w:asciiTheme="minorHAnsi" w:hAnsiTheme="minorHAnsi"/>
      <w:szCs w:val="24"/>
    </w:rPr>
  </w:style>
  <w:style w:type="character" w:styleId="BesuchterLink">
    <w:name w:val="FollowedHyperlink"/>
    <w:basedOn w:val="Absatz-Standardschriftart"/>
    <w:semiHidden/>
    <w:unhideWhenUsed/>
    <w:rsid w:val="00E810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erbandsfuehrung@swissolympic.ch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wissolympic.ch/dam/jcr:df2c01b9-a7b8-42aa-bb01-597c41b27574/Manual%20Finanzen_Verb.%20ohne,%204,%205%20und%20PO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.mueller\Swiss%20Olympic\AssetLibrary%20-%20Dokumentvorlagen\01_Swiss_Olympic_allgemein\01_Word_Vorlagen\A4hoch_Logo_farbi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60e882-9555-4d9b-bfcf-3b1e42750108">
      <Terms xmlns="http://schemas.microsoft.com/office/infopath/2007/PartnerControls"/>
    </lcf76f155ced4ddcb4097134ff3c332f>
    <_dlc_DocIdPersistId xmlns="ae60e882-9555-4d9b-bfcf-3b1e42750108" xsi:nil="true"/>
    <SharedWithUsers xmlns="ae60e882-9555-4d9b-bfcf-3b1e42750108">
      <UserInfo>
        <DisplayName/>
        <AccountId xsi:nil="true"/>
        <AccountType/>
      </UserInfo>
    </SharedWithUsers>
    <_dlc_DocId xmlns="ae60e882-9555-4d9b-bfcf-3b1e42750108" xsi:nil="true"/>
    <_dlc_DocIdUrl xmlns="ae60e882-9555-4d9b-bfcf-3b1e42750108">
      <Url xsi:nil="true"/>
      <Description xsi:nil="true"/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rchivdokument" ma:contentTypeID="0x010100B0E7E83876980C4B90F847D9B80A65DF00B2385D95EEF5654ABAFCBE40662C0F5E" ma:contentTypeVersion="24" ma:contentTypeDescription="Ein neues Dokument erstellen." ma:contentTypeScope="" ma:versionID="5b548a33cb3d9f1483ba84305c97568e">
  <xsd:schema xmlns:xsd="http://www.w3.org/2001/XMLSchema" xmlns:xs="http://www.w3.org/2001/XMLSchema" xmlns:p="http://schemas.microsoft.com/office/2006/metadata/properties" xmlns:ns2="ae60e882-9555-4d9b-bfcf-3b1e42750108" xmlns:ns3="4049cd54-ca6f-4b78-a9da-aa12097bdbe8" targetNamespace="http://schemas.microsoft.com/office/2006/metadata/properties" ma:root="true" ma:fieldsID="0bebd14c208e26246338d397ac3e4d8d" ns2:_="" ns3:_="">
    <xsd:import namespace="ae60e882-9555-4d9b-bfcf-3b1e42750108"/>
    <xsd:import namespace="4049cd54-ca6f-4b78-a9da-aa12097bdbe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0e882-9555-4d9b-bfcf-3b1e427501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10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markierungen" ma:readOnly="false" ma:fieldId="{5cf76f15-5ced-4ddc-b409-7134ff3c332f}" ma:taxonomyMulti="true" ma:sspId="75b9de59-ab2f-400c-94bf-386b782e41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9cd54-ca6f-4b78-a9da-aa12097bdbe8" elementFormDefault="qualified">
    <xsd:import namespace="http://schemas.microsoft.com/office/2006/documentManagement/types"/>
    <xsd:import namespace="http://schemas.microsoft.com/office/infopath/2007/PartnerControls"/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E6E9F-9002-4020-ABC8-1D2CF5B24C59}">
  <ds:schemaRefs>
    <ds:schemaRef ds:uri="http://schemas.microsoft.com/office/2006/metadata/properties"/>
    <ds:schemaRef ds:uri="http://schemas.microsoft.com/office/infopath/2007/PartnerControls"/>
    <ds:schemaRef ds:uri="ae60e882-9555-4d9b-bfcf-3b1e42750108"/>
  </ds:schemaRefs>
</ds:datastoreItem>
</file>

<file path=customXml/itemProps2.xml><?xml version="1.0" encoding="utf-8"?>
<ds:datastoreItem xmlns:ds="http://schemas.openxmlformats.org/officeDocument/2006/customXml" ds:itemID="{D63BE655-EDCB-4F16-BA0A-CCA85A97AAD8}"/>
</file>

<file path=customXml/itemProps3.xml><?xml version="1.0" encoding="utf-8"?>
<ds:datastoreItem xmlns:ds="http://schemas.openxmlformats.org/officeDocument/2006/customXml" ds:itemID="{28FDFF1E-8411-4026-8BCF-BEC0F1133B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12214A-BAD0-4240-9317-AD8F3272C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A4hoch_Logo_farbig.dotx</Template>
  <TotalTime>0</TotalTime>
  <Pages>1</Pages>
  <Words>295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Swiss Olympic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 Marc</dc:creator>
  <cp:keywords/>
  <cp:lastModifiedBy>Müller Marc</cp:lastModifiedBy>
  <cp:revision>23</cp:revision>
  <cp:lastPrinted>2021-11-19T09:38:00Z</cp:lastPrinted>
  <dcterms:created xsi:type="dcterms:W3CDTF">2021-12-17T07:22:00Z</dcterms:created>
  <dcterms:modified xsi:type="dcterms:W3CDTF">2025-01-15T07:36:00Z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0x010100B0E7E83876980C4B90F847D9B80A65DF00B2385D95EEF5654ABAFCBE40662C0F5E</vt:lpwstr>
  </property>
  <property fmtid="{D5CDD505-2E9C-101B-9397-08002B2CF9AE}" pid="3" name="gbd5e47e263f490a86763bb6b0167a0a">
    <vt:lpwstr/>
  </property>
  <property fmtid="{D5CDD505-2E9C-101B-9397-08002B2CF9AE}" pid="4" name="SOAKategorie">
    <vt:lpwstr/>
  </property>
  <property fmtid="{D5CDD505-2E9C-101B-9397-08002B2CF9AE}" pid="5" name="TaxCatchAll">
    <vt:lpwstr/>
  </property>
  <property fmtid="{D5CDD505-2E9C-101B-9397-08002B2CF9AE}" pid="6" name="_dlc_DocIdItemGuid">
    <vt:lpwstr>24950282-4834-4daf-85e1-b42270299762</vt:lpwstr>
  </property>
  <property fmtid="{D5CDD505-2E9C-101B-9397-08002B2CF9AE}" pid="7" name="MediaServiceImageTags">
    <vt:lpwstr/>
  </property>
</Properties>
</file>